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CA6602" w14:textId="77777777" w:rsidR="00C30928" w:rsidRPr="0073670B" w:rsidRDefault="00C30928" w:rsidP="00014F4C">
      <w:pPr>
        <w:ind w:hanging="284"/>
        <w:jc w:val="both"/>
        <w:rPr>
          <w:rFonts w:cs="Arial"/>
          <w:sz w:val="20"/>
        </w:rPr>
      </w:pPr>
    </w:p>
    <w:p w14:paraId="66B84A5E" w14:textId="77777777" w:rsidR="000117CB" w:rsidRPr="0073670B" w:rsidRDefault="002F291D" w:rsidP="00014F4C">
      <w:pPr>
        <w:ind w:hanging="284"/>
        <w:jc w:val="both"/>
        <w:rPr>
          <w:rFonts w:cs="Arial"/>
          <w:sz w:val="20"/>
        </w:rPr>
      </w:pPr>
      <w:r w:rsidRPr="0073670B">
        <w:rPr>
          <w:rFonts w:cs="Arial"/>
          <w:sz w:val="20"/>
        </w:rPr>
        <w:t xml:space="preserve">Date: </w:t>
      </w:r>
      <w:r w:rsidR="00F268FF">
        <w:rPr>
          <w:rFonts w:cs="Arial"/>
          <w:sz w:val="20"/>
        </w:rPr>
        <w:t>Wednesday 18</w:t>
      </w:r>
      <w:r w:rsidR="00F268FF" w:rsidRPr="00F268FF">
        <w:rPr>
          <w:rFonts w:cs="Arial"/>
          <w:sz w:val="20"/>
          <w:vertAlign w:val="superscript"/>
        </w:rPr>
        <w:t>th</w:t>
      </w:r>
      <w:r w:rsidR="00F268FF">
        <w:rPr>
          <w:rFonts w:cs="Arial"/>
          <w:sz w:val="20"/>
        </w:rPr>
        <w:t xml:space="preserve"> January 2023</w:t>
      </w:r>
    </w:p>
    <w:p w14:paraId="4709EAB7" w14:textId="77777777" w:rsidR="000117CB" w:rsidRPr="0073670B" w:rsidRDefault="000117CB" w:rsidP="000117CB">
      <w:pPr>
        <w:ind w:hanging="284"/>
        <w:jc w:val="both"/>
        <w:rPr>
          <w:rFonts w:cs="Arial"/>
          <w:sz w:val="20"/>
        </w:rPr>
      </w:pPr>
    </w:p>
    <w:p w14:paraId="627E3DE7" w14:textId="77777777" w:rsidR="000117CB" w:rsidRPr="0073670B" w:rsidRDefault="000117CB" w:rsidP="000117CB">
      <w:pPr>
        <w:ind w:hanging="284"/>
        <w:jc w:val="both"/>
        <w:rPr>
          <w:rFonts w:cs="Arial"/>
          <w:sz w:val="20"/>
        </w:rPr>
      </w:pPr>
    </w:p>
    <w:p w14:paraId="2019B571" w14:textId="77777777" w:rsidR="003D735F" w:rsidRPr="0073670B" w:rsidRDefault="003D735F" w:rsidP="000117CB">
      <w:pPr>
        <w:ind w:hanging="284"/>
        <w:jc w:val="both"/>
        <w:rPr>
          <w:rFonts w:cs="Arial"/>
          <w:sz w:val="20"/>
        </w:rPr>
      </w:pPr>
    </w:p>
    <w:p w14:paraId="15526075" w14:textId="2E2F2F41" w:rsidR="000117CB" w:rsidRPr="0073670B" w:rsidRDefault="000E49DD" w:rsidP="000117CB">
      <w:pPr>
        <w:ind w:hanging="284"/>
        <w:jc w:val="both"/>
        <w:rPr>
          <w:rFonts w:cs="Arial"/>
          <w:sz w:val="20"/>
        </w:rPr>
      </w:pPr>
      <w:r w:rsidRPr="0073670B">
        <w:rPr>
          <w:rFonts w:cs="Arial"/>
          <w:sz w:val="20"/>
        </w:rPr>
        <w:t xml:space="preserve">Dear </w:t>
      </w:r>
      <w:r w:rsidR="00F268FF">
        <w:rPr>
          <w:rFonts w:cs="Arial"/>
          <w:sz w:val="20"/>
        </w:rPr>
        <w:t>FOI Applicant,</w:t>
      </w:r>
      <w:bookmarkStart w:id="0" w:name="_GoBack"/>
      <w:bookmarkEnd w:id="0"/>
      <w:r w:rsidR="00C6607C">
        <w:rPr>
          <w:rFonts w:cs="Arial"/>
          <w:sz w:val="20"/>
        </w:rPr>
        <w:t xml:space="preserve"> </w:t>
      </w:r>
    </w:p>
    <w:p w14:paraId="144B2905" w14:textId="77777777" w:rsidR="00CA3B87" w:rsidRPr="0073670B" w:rsidRDefault="00CA3B87" w:rsidP="002316E1">
      <w:pPr>
        <w:ind w:hanging="284"/>
        <w:jc w:val="both"/>
        <w:rPr>
          <w:rFonts w:cs="Arial"/>
          <w:sz w:val="20"/>
        </w:rPr>
      </w:pPr>
    </w:p>
    <w:p w14:paraId="2271675B" w14:textId="77777777" w:rsidR="00A325F8" w:rsidRPr="0073670B" w:rsidRDefault="00CA3B87" w:rsidP="002F291D">
      <w:pPr>
        <w:ind w:left="-284"/>
        <w:jc w:val="both"/>
        <w:rPr>
          <w:rFonts w:cs="Arial"/>
          <w:sz w:val="20"/>
        </w:rPr>
      </w:pPr>
      <w:r w:rsidRPr="0073670B">
        <w:rPr>
          <w:rFonts w:cs="Arial"/>
          <w:sz w:val="20"/>
        </w:rPr>
        <w:t>Thank you for your freedom of information requ</w:t>
      </w:r>
      <w:r w:rsidR="00E048C3" w:rsidRPr="0073670B">
        <w:rPr>
          <w:rFonts w:cs="Arial"/>
          <w:sz w:val="20"/>
        </w:rPr>
        <w:t>e</w:t>
      </w:r>
      <w:r w:rsidR="003E5A46" w:rsidRPr="0073670B">
        <w:rPr>
          <w:rFonts w:cs="Arial"/>
          <w:sz w:val="20"/>
        </w:rPr>
        <w:t xml:space="preserve">st received in this office on </w:t>
      </w:r>
      <w:r w:rsidR="00567785">
        <w:rPr>
          <w:rFonts w:cs="Arial"/>
          <w:sz w:val="20"/>
        </w:rPr>
        <w:t>10</w:t>
      </w:r>
      <w:r w:rsidR="00567785" w:rsidRPr="00567785">
        <w:rPr>
          <w:rFonts w:cs="Arial"/>
          <w:sz w:val="20"/>
          <w:vertAlign w:val="superscript"/>
        </w:rPr>
        <w:t>th</w:t>
      </w:r>
      <w:r w:rsidR="00567785">
        <w:rPr>
          <w:rFonts w:cs="Arial"/>
          <w:sz w:val="20"/>
        </w:rPr>
        <w:t xml:space="preserve"> January 2023</w:t>
      </w:r>
      <w:r w:rsidR="00392512" w:rsidRPr="0073670B">
        <w:rPr>
          <w:rFonts w:cs="Arial"/>
          <w:sz w:val="20"/>
        </w:rPr>
        <w:t xml:space="preserve"> </w:t>
      </w:r>
      <w:r w:rsidR="00ED43D6" w:rsidRPr="0073670B">
        <w:rPr>
          <w:rFonts w:cs="Arial"/>
          <w:sz w:val="20"/>
        </w:rPr>
        <w:t xml:space="preserve">in </w:t>
      </w:r>
      <w:r w:rsidRPr="0073670B">
        <w:rPr>
          <w:rFonts w:cs="Arial"/>
          <w:sz w:val="20"/>
        </w:rPr>
        <w:t>which you asked:</w:t>
      </w:r>
    </w:p>
    <w:p w14:paraId="7396CCEC" w14:textId="77777777" w:rsidR="002F291D" w:rsidRPr="0073670B" w:rsidRDefault="002F291D" w:rsidP="002F291D">
      <w:pPr>
        <w:ind w:left="-284"/>
        <w:jc w:val="both"/>
        <w:rPr>
          <w:rFonts w:cs="Arial"/>
          <w:sz w:val="20"/>
        </w:rPr>
      </w:pPr>
    </w:p>
    <w:p w14:paraId="7B4062C8" w14:textId="77777777" w:rsidR="00C6607C" w:rsidRPr="00C6607C" w:rsidRDefault="00C6607C" w:rsidP="00C6607C">
      <w:pPr>
        <w:ind w:left="-284"/>
        <w:jc w:val="both"/>
        <w:rPr>
          <w:rFonts w:cs="Arial"/>
          <w:b/>
          <w:i/>
          <w:sz w:val="20"/>
        </w:rPr>
      </w:pPr>
      <w:r w:rsidRPr="00C6607C">
        <w:rPr>
          <w:rFonts w:cs="Arial"/>
          <w:b/>
          <w:i/>
          <w:sz w:val="20"/>
        </w:rPr>
        <w:t>1. How many West Midlands Police officers, to date, are classified as "not fully deployable"?</w:t>
      </w:r>
    </w:p>
    <w:p w14:paraId="701A85F8" w14:textId="77777777" w:rsidR="00C6607C" w:rsidRPr="00C6607C" w:rsidRDefault="00C6607C" w:rsidP="00C6607C">
      <w:pPr>
        <w:ind w:left="-284"/>
        <w:jc w:val="both"/>
        <w:rPr>
          <w:rFonts w:cs="Arial"/>
          <w:b/>
          <w:i/>
          <w:sz w:val="20"/>
        </w:rPr>
      </w:pPr>
    </w:p>
    <w:p w14:paraId="449269EA" w14:textId="77777777" w:rsidR="00C6607C" w:rsidRPr="00C6607C" w:rsidRDefault="00C6607C" w:rsidP="00C6607C">
      <w:pPr>
        <w:ind w:left="-284"/>
        <w:jc w:val="both"/>
        <w:rPr>
          <w:rFonts w:cs="Arial"/>
          <w:b/>
          <w:i/>
          <w:sz w:val="20"/>
        </w:rPr>
      </w:pPr>
      <w:r w:rsidRPr="00C6607C">
        <w:rPr>
          <w:rFonts w:cs="Arial"/>
          <w:b/>
          <w:i/>
          <w:sz w:val="20"/>
        </w:rPr>
        <w:t>2.Please break down this figure you provide to reveal how many officers are not fully deployable because of (i) performance concerns; (ii) physical issues and (iii) mental health issues.</w:t>
      </w:r>
    </w:p>
    <w:p w14:paraId="3FF6025C" w14:textId="77777777" w:rsidR="00C6607C" w:rsidRPr="00C6607C" w:rsidRDefault="00C6607C" w:rsidP="00C6607C">
      <w:pPr>
        <w:ind w:left="-284"/>
        <w:jc w:val="both"/>
        <w:rPr>
          <w:rFonts w:cs="Arial"/>
          <w:b/>
          <w:i/>
          <w:sz w:val="20"/>
        </w:rPr>
      </w:pPr>
    </w:p>
    <w:p w14:paraId="5BC560C8" w14:textId="77777777" w:rsidR="00C6607C" w:rsidRPr="00C6607C" w:rsidRDefault="00C6607C" w:rsidP="00C6607C">
      <w:pPr>
        <w:ind w:left="-284"/>
        <w:jc w:val="both"/>
        <w:rPr>
          <w:rFonts w:cs="Arial"/>
          <w:b/>
          <w:i/>
          <w:sz w:val="20"/>
        </w:rPr>
      </w:pPr>
      <w:r w:rsidRPr="00C6607C">
        <w:rPr>
          <w:rFonts w:cs="Arial"/>
          <w:b/>
          <w:i/>
          <w:sz w:val="20"/>
        </w:rPr>
        <w:t>2. Please further break down this figures for (i) performance concerns and (ii) physical issues to reveal the reasons recorded - 100 officers with X performance concerns and 100 with Y etc.</w:t>
      </w:r>
    </w:p>
    <w:p w14:paraId="3E1EBEEF" w14:textId="77777777" w:rsidR="00C6607C" w:rsidRPr="00C6607C" w:rsidRDefault="00C6607C" w:rsidP="00C6607C">
      <w:pPr>
        <w:ind w:left="-284"/>
        <w:jc w:val="both"/>
        <w:rPr>
          <w:rFonts w:cs="Arial"/>
          <w:b/>
          <w:i/>
          <w:sz w:val="20"/>
        </w:rPr>
      </w:pPr>
    </w:p>
    <w:p w14:paraId="3C8FAE57" w14:textId="77777777" w:rsidR="00C6607C" w:rsidRPr="00C6607C" w:rsidRDefault="00C6607C" w:rsidP="00C6607C">
      <w:pPr>
        <w:ind w:left="-284"/>
        <w:jc w:val="both"/>
        <w:rPr>
          <w:rFonts w:cs="Arial"/>
          <w:b/>
          <w:i/>
          <w:sz w:val="20"/>
        </w:rPr>
      </w:pPr>
      <w:r w:rsidRPr="00C6607C">
        <w:rPr>
          <w:rFonts w:cs="Arial"/>
          <w:b/>
          <w:i/>
          <w:sz w:val="20"/>
        </w:rPr>
        <w:t>3. Please also break down this figure of 500 (as granular as your records permit) to show the serious misconduct they have been accused of.</w:t>
      </w:r>
    </w:p>
    <w:p w14:paraId="6F201F70" w14:textId="77777777" w:rsidR="00C6607C" w:rsidRPr="00C6607C" w:rsidRDefault="00C6607C" w:rsidP="00C6607C">
      <w:pPr>
        <w:ind w:left="-284"/>
        <w:jc w:val="both"/>
        <w:rPr>
          <w:rFonts w:cs="Arial"/>
          <w:b/>
          <w:i/>
          <w:sz w:val="20"/>
        </w:rPr>
      </w:pPr>
    </w:p>
    <w:p w14:paraId="3E62F1BE" w14:textId="77777777" w:rsidR="00C6607C" w:rsidRPr="00C6607C" w:rsidRDefault="00C6607C" w:rsidP="00C6607C">
      <w:pPr>
        <w:ind w:left="-284"/>
        <w:jc w:val="both"/>
        <w:rPr>
          <w:rFonts w:cs="Arial"/>
          <w:b/>
          <w:i/>
          <w:sz w:val="20"/>
        </w:rPr>
      </w:pPr>
      <w:r w:rsidRPr="00C6607C">
        <w:rPr>
          <w:rFonts w:cs="Arial"/>
          <w:b/>
          <w:i/>
          <w:sz w:val="20"/>
        </w:rPr>
        <w:t>4. I also seek information on the duration these officers have not been fully deployable. If you hold information that breaks down the time they have not been fully deployable, please provide it. I have in mind a report showing how many of them have not been fully deployable for at least one month, three months, six months etc.</w:t>
      </w:r>
    </w:p>
    <w:p w14:paraId="74E0C8C8" w14:textId="77777777" w:rsidR="00C6607C" w:rsidRPr="00C6607C" w:rsidRDefault="00C6607C" w:rsidP="00C6607C">
      <w:pPr>
        <w:ind w:left="-284"/>
        <w:jc w:val="both"/>
        <w:rPr>
          <w:rFonts w:cs="Arial"/>
          <w:b/>
          <w:i/>
          <w:sz w:val="20"/>
        </w:rPr>
      </w:pPr>
    </w:p>
    <w:p w14:paraId="6E839AC9" w14:textId="77777777" w:rsidR="00315B96" w:rsidRPr="00C6607C" w:rsidRDefault="00C6607C" w:rsidP="00C6607C">
      <w:pPr>
        <w:ind w:left="-284"/>
        <w:jc w:val="both"/>
        <w:rPr>
          <w:rFonts w:cs="Arial"/>
          <w:b/>
          <w:i/>
          <w:sz w:val="20"/>
        </w:rPr>
      </w:pPr>
      <w:r w:rsidRPr="00C6607C">
        <w:rPr>
          <w:rFonts w:cs="Arial"/>
          <w:b/>
          <w:i/>
          <w:sz w:val="20"/>
        </w:rPr>
        <w:t>5. Finally, please provide raw statistical data on the number of officers who have not been fully deployable for the longest time. I have in mind two columns. Column 1 includes the numbers 1 to 20, and column 2 includes a time period adjacent to each number.</w:t>
      </w:r>
    </w:p>
    <w:p w14:paraId="49D61438" w14:textId="77777777" w:rsidR="00315B96" w:rsidRDefault="00315B96" w:rsidP="0023347A">
      <w:pPr>
        <w:ind w:left="-284"/>
        <w:jc w:val="both"/>
        <w:rPr>
          <w:rFonts w:cs="Arial"/>
          <w:sz w:val="20"/>
        </w:rPr>
      </w:pPr>
    </w:p>
    <w:p w14:paraId="34D28448" w14:textId="77777777" w:rsidR="00C6607C" w:rsidRDefault="00C6607C" w:rsidP="0023347A">
      <w:pPr>
        <w:ind w:left="-284"/>
        <w:jc w:val="both"/>
        <w:rPr>
          <w:rFonts w:cs="Arial"/>
          <w:sz w:val="20"/>
        </w:rPr>
      </w:pPr>
    </w:p>
    <w:p w14:paraId="0B299321" w14:textId="77777777" w:rsidR="0023347A" w:rsidRPr="0073670B" w:rsidRDefault="0023347A" w:rsidP="0023347A">
      <w:pPr>
        <w:ind w:left="-284"/>
        <w:jc w:val="both"/>
        <w:rPr>
          <w:rFonts w:cs="Arial"/>
          <w:sz w:val="20"/>
        </w:rPr>
      </w:pPr>
      <w:r w:rsidRPr="0073670B">
        <w:rPr>
          <w:rFonts w:cs="Arial"/>
          <w:sz w:val="20"/>
        </w:rPr>
        <w:t xml:space="preserve">In response to your request, I can confirm that the Office of the Police and Crime Commissioner (OPCC) does not hold this information. However, this information may be held by West Midlands Police. </w:t>
      </w:r>
    </w:p>
    <w:p w14:paraId="54FE0BB7" w14:textId="77777777" w:rsidR="0023347A" w:rsidRPr="0073670B" w:rsidRDefault="0023347A" w:rsidP="0023347A">
      <w:pPr>
        <w:ind w:left="-284"/>
        <w:jc w:val="both"/>
        <w:rPr>
          <w:rFonts w:cs="Arial"/>
          <w:sz w:val="20"/>
        </w:rPr>
      </w:pPr>
    </w:p>
    <w:p w14:paraId="31144432" w14:textId="77777777" w:rsidR="0023347A" w:rsidRPr="0073670B" w:rsidRDefault="0023347A" w:rsidP="0023347A">
      <w:pPr>
        <w:ind w:left="-284"/>
        <w:jc w:val="both"/>
        <w:rPr>
          <w:rFonts w:cs="Arial"/>
          <w:sz w:val="20"/>
        </w:rPr>
      </w:pPr>
      <w:r w:rsidRPr="0073670B">
        <w:rPr>
          <w:rFonts w:cs="Arial"/>
          <w:sz w:val="20"/>
        </w:rPr>
        <w:t>In order to be of some assistance, please see the following contact details should you wish to submit your request to West Midlands Police.</w:t>
      </w:r>
    </w:p>
    <w:p w14:paraId="71890E66" w14:textId="77777777" w:rsidR="0023347A" w:rsidRPr="0073670B" w:rsidRDefault="0023347A" w:rsidP="0023347A">
      <w:pPr>
        <w:ind w:left="-284"/>
        <w:jc w:val="both"/>
        <w:rPr>
          <w:rFonts w:cs="Arial"/>
          <w:sz w:val="20"/>
        </w:rPr>
      </w:pPr>
    </w:p>
    <w:p w14:paraId="31FA4FE6" w14:textId="77777777" w:rsidR="0023347A" w:rsidRPr="0073670B" w:rsidRDefault="0023347A" w:rsidP="0023347A">
      <w:pPr>
        <w:ind w:left="-284"/>
        <w:jc w:val="both"/>
        <w:rPr>
          <w:rFonts w:cs="Arial"/>
          <w:b/>
          <w:bCs/>
          <w:sz w:val="20"/>
        </w:rPr>
      </w:pPr>
      <w:r w:rsidRPr="0073670B">
        <w:rPr>
          <w:rFonts w:cs="Arial"/>
          <w:b/>
          <w:bCs/>
          <w:sz w:val="20"/>
        </w:rPr>
        <w:t>Freedom of Information Unit</w:t>
      </w:r>
    </w:p>
    <w:p w14:paraId="6AD7F34F" w14:textId="77777777" w:rsidR="0023347A" w:rsidRPr="0073670B" w:rsidRDefault="0023347A" w:rsidP="0023347A">
      <w:pPr>
        <w:ind w:left="-284"/>
        <w:jc w:val="both"/>
        <w:rPr>
          <w:rFonts w:cs="Arial"/>
          <w:sz w:val="20"/>
        </w:rPr>
      </w:pPr>
      <w:r w:rsidRPr="0073670B">
        <w:rPr>
          <w:rFonts w:cs="Arial"/>
          <w:sz w:val="20"/>
        </w:rPr>
        <w:t>West Midlands Police</w:t>
      </w:r>
    </w:p>
    <w:p w14:paraId="799E05D9" w14:textId="77777777" w:rsidR="0023347A" w:rsidRPr="0073670B" w:rsidRDefault="0023347A" w:rsidP="0023347A">
      <w:pPr>
        <w:ind w:left="-284"/>
        <w:jc w:val="both"/>
        <w:rPr>
          <w:rFonts w:cs="Arial"/>
          <w:sz w:val="20"/>
        </w:rPr>
      </w:pPr>
      <w:r w:rsidRPr="0073670B">
        <w:rPr>
          <w:rFonts w:cs="Arial"/>
          <w:sz w:val="20"/>
        </w:rPr>
        <w:t>PO Box 52, Lloyd House</w:t>
      </w:r>
    </w:p>
    <w:p w14:paraId="3E534241" w14:textId="77777777" w:rsidR="0023347A" w:rsidRPr="0073670B" w:rsidRDefault="0023347A" w:rsidP="0023347A">
      <w:pPr>
        <w:ind w:left="-284"/>
        <w:jc w:val="both"/>
        <w:rPr>
          <w:rFonts w:cs="Arial"/>
          <w:sz w:val="20"/>
        </w:rPr>
      </w:pPr>
      <w:r w:rsidRPr="0073670B">
        <w:rPr>
          <w:rFonts w:cs="Arial"/>
          <w:sz w:val="20"/>
        </w:rPr>
        <w:t>Colmore Circus Queensway</w:t>
      </w:r>
    </w:p>
    <w:p w14:paraId="1B218B29" w14:textId="77777777" w:rsidR="0023347A" w:rsidRPr="0073670B" w:rsidRDefault="0023347A" w:rsidP="0023347A">
      <w:pPr>
        <w:ind w:left="-284"/>
        <w:jc w:val="both"/>
        <w:rPr>
          <w:rFonts w:cs="Arial"/>
          <w:sz w:val="20"/>
        </w:rPr>
      </w:pPr>
      <w:r w:rsidRPr="0073670B">
        <w:rPr>
          <w:rFonts w:cs="Arial"/>
          <w:sz w:val="20"/>
        </w:rPr>
        <w:t>Birmingham</w:t>
      </w:r>
    </w:p>
    <w:p w14:paraId="70E46BAC" w14:textId="77777777" w:rsidR="0023347A" w:rsidRPr="0073670B" w:rsidRDefault="0023347A" w:rsidP="0023347A">
      <w:pPr>
        <w:ind w:left="-284"/>
        <w:jc w:val="both"/>
        <w:rPr>
          <w:rFonts w:cs="Arial"/>
          <w:sz w:val="20"/>
        </w:rPr>
      </w:pPr>
      <w:r w:rsidRPr="0073670B">
        <w:rPr>
          <w:rFonts w:cs="Arial"/>
          <w:sz w:val="20"/>
        </w:rPr>
        <w:t>B4 6NQ</w:t>
      </w:r>
    </w:p>
    <w:p w14:paraId="0603A624" w14:textId="77777777" w:rsidR="0023347A" w:rsidRPr="0073670B" w:rsidRDefault="0023347A" w:rsidP="0023347A">
      <w:pPr>
        <w:ind w:left="-284"/>
        <w:jc w:val="both"/>
        <w:rPr>
          <w:rFonts w:cs="Arial"/>
          <w:sz w:val="20"/>
        </w:rPr>
      </w:pPr>
      <w:r w:rsidRPr="0073670B">
        <w:rPr>
          <w:rFonts w:cs="Arial"/>
          <w:sz w:val="20"/>
        </w:rPr>
        <w:t>E-mail: </w:t>
      </w:r>
      <w:hyperlink r:id="rId12" w:history="1">
        <w:r w:rsidR="009A2155" w:rsidRPr="0073670B">
          <w:rPr>
            <w:rStyle w:val="Hyperlink"/>
            <w:rFonts w:cs="Arial"/>
            <w:sz w:val="20"/>
          </w:rPr>
          <w:t>foi@westmidlands.police.uk</w:t>
        </w:r>
      </w:hyperlink>
    </w:p>
    <w:p w14:paraId="550961E8" w14:textId="77777777" w:rsidR="009917BA" w:rsidRPr="0073670B" w:rsidRDefault="009917BA" w:rsidP="009917BA">
      <w:pPr>
        <w:ind w:left="-284"/>
        <w:jc w:val="both"/>
        <w:rPr>
          <w:rFonts w:cs="Arial"/>
          <w:sz w:val="20"/>
        </w:rPr>
      </w:pPr>
    </w:p>
    <w:p w14:paraId="63FDEF46" w14:textId="77777777" w:rsidR="009B1290" w:rsidRPr="0073670B" w:rsidRDefault="009B1290" w:rsidP="009B1290">
      <w:pPr>
        <w:ind w:left="-284"/>
        <w:jc w:val="both"/>
        <w:rPr>
          <w:rFonts w:cs="Arial"/>
          <w:b/>
          <w:sz w:val="20"/>
        </w:rPr>
      </w:pPr>
      <w:r w:rsidRPr="0073670B">
        <w:rPr>
          <w:rFonts w:cs="Arial"/>
          <w:b/>
          <w:sz w:val="20"/>
        </w:rPr>
        <w:t xml:space="preserve">Freedom of Information Right of Appeal </w:t>
      </w:r>
    </w:p>
    <w:p w14:paraId="1FD14326" w14:textId="77777777" w:rsidR="009B1290" w:rsidRPr="0073670B" w:rsidRDefault="009B1290" w:rsidP="009B1290">
      <w:pPr>
        <w:ind w:left="-284"/>
        <w:jc w:val="both"/>
        <w:rPr>
          <w:rFonts w:cs="Arial"/>
          <w:sz w:val="20"/>
        </w:rPr>
      </w:pPr>
    </w:p>
    <w:p w14:paraId="3A09BFCE" w14:textId="77777777" w:rsidR="002F291D" w:rsidRPr="0073670B" w:rsidRDefault="009B1290" w:rsidP="002F291D">
      <w:pPr>
        <w:ind w:left="-284"/>
        <w:jc w:val="both"/>
        <w:rPr>
          <w:rFonts w:cs="Arial"/>
          <w:sz w:val="20"/>
        </w:rPr>
      </w:pPr>
      <w:r w:rsidRPr="0073670B">
        <w:rPr>
          <w:rFonts w:cs="Arial"/>
          <w:sz w:val="20"/>
        </w:rPr>
        <w:t xml:space="preserve">Any person who has requested information from the Office of the Police and Crime Commissioner (OPCC) and is unhappy with the way their request for information has been handled can request a review of their case. </w:t>
      </w:r>
    </w:p>
    <w:p w14:paraId="231001C0" w14:textId="77777777" w:rsidR="002F291D" w:rsidRPr="0073670B" w:rsidRDefault="002F291D" w:rsidP="002F291D">
      <w:pPr>
        <w:ind w:left="-284"/>
        <w:jc w:val="both"/>
        <w:rPr>
          <w:rFonts w:cs="Arial"/>
          <w:sz w:val="20"/>
        </w:rPr>
      </w:pPr>
    </w:p>
    <w:p w14:paraId="381FFA44" w14:textId="77777777" w:rsidR="009B1290" w:rsidRPr="0073670B" w:rsidRDefault="009B1290" w:rsidP="002F291D">
      <w:pPr>
        <w:ind w:left="-284"/>
        <w:jc w:val="both"/>
        <w:rPr>
          <w:rFonts w:cs="Arial"/>
          <w:sz w:val="20"/>
        </w:rPr>
      </w:pPr>
      <w:r w:rsidRPr="0073670B">
        <w:rPr>
          <w:rFonts w:cs="Arial"/>
          <w:sz w:val="20"/>
        </w:rPr>
        <w:t xml:space="preserve">A request for review must be made in writing by letter or email.   You should include the reference number of your request if you have it, and outline why you are requesting the review to: </w:t>
      </w:r>
    </w:p>
    <w:p w14:paraId="3DD0E289" w14:textId="77777777" w:rsidR="009B1290" w:rsidRPr="0073670B" w:rsidRDefault="009B1290" w:rsidP="009B1290">
      <w:pPr>
        <w:ind w:left="-284"/>
        <w:jc w:val="both"/>
        <w:rPr>
          <w:rFonts w:cs="Arial"/>
          <w:sz w:val="20"/>
        </w:rPr>
      </w:pPr>
    </w:p>
    <w:p w14:paraId="118F87D3" w14:textId="77777777" w:rsidR="009B1290" w:rsidRPr="0073670B" w:rsidRDefault="009B1290" w:rsidP="009B1290">
      <w:pPr>
        <w:ind w:left="-284"/>
        <w:jc w:val="both"/>
        <w:rPr>
          <w:rFonts w:cs="Arial"/>
          <w:sz w:val="20"/>
        </w:rPr>
      </w:pPr>
      <w:r w:rsidRPr="0073670B">
        <w:rPr>
          <w:rFonts w:cs="Arial"/>
          <w:sz w:val="20"/>
        </w:rPr>
        <w:t xml:space="preserve">Office of the Police and Crime Commissioner </w:t>
      </w:r>
    </w:p>
    <w:p w14:paraId="4A5A6C43" w14:textId="77777777" w:rsidR="009B1290" w:rsidRPr="0073670B" w:rsidRDefault="009B1290" w:rsidP="009B1290">
      <w:pPr>
        <w:ind w:left="-284"/>
        <w:jc w:val="both"/>
        <w:rPr>
          <w:rFonts w:cs="Arial"/>
          <w:sz w:val="20"/>
        </w:rPr>
      </w:pPr>
      <w:r w:rsidRPr="0073670B">
        <w:rPr>
          <w:rFonts w:cs="Arial"/>
          <w:sz w:val="20"/>
        </w:rPr>
        <w:t xml:space="preserve">Lloyd House </w:t>
      </w:r>
    </w:p>
    <w:p w14:paraId="09F8328A" w14:textId="77777777" w:rsidR="009B1290" w:rsidRPr="0073670B" w:rsidRDefault="009B1290" w:rsidP="009B1290">
      <w:pPr>
        <w:ind w:left="-284"/>
        <w:jc w:val="both"/>
        <w:rPr>
          <w:rFonts w:cs="Arial"/>
          <w:sz w:val="20"/>
        </w:rPr>
      </w:pPr>
      <w:r w:rsidRPr="0073670B">
        <w:rPr>
          <w:rFonts w:cs="Arial"/>
          <w:sz w:val="20"/>
        </w:rPr>
        <w:t xml:space="preserve">Birmingham </w:t>
      </w:r>
    </w:p>
    <w:p w14:paraId="11B796B3" w14:textId="77777777" w:rsidR="009B1290" w:rsidRPr="0073670B" w:rsidRDefault="009B1290" w:rsidP="009B1290">
      <w:pPr>
        <w:ind w:left="-284"/>
        <w:jc w:val="both"/>
        <w:rPr>
          <w:rFonts w:cs="Arial"/>
          <w:sz w:val="20"/>
        </w:rPr>
      </w:pPr>
      <w:r w:rsidRPr="0073670B">
        <w:rPr>
          <w:rFonts w:cs="Arial"/>
          <w:sz w:val="20"/>
        </w:rPr>
        <w:t xml:space="preserve">B4 6NQ </w:t>
      </w:r>
    </w:p>
    <w:p w14:paraId="4B1D1E34" w14:textId="77777777" w:rsidR="009B1290" w:rsidRPr="0073670B" w:rsidRDefault="009B1290" w:rsidP="009B1290">
      <w:pPr>
        <w:ind w:left="-284"/>
        <w:jc w:val="both"/>
        <w:rPr>
          <w:rFonts w:cs="Arial"/>
          <w:sz w:val="20"/>
        </w:rPr>
      </w:pPr>
    </w:p>
    <w:p w14:paraId="371C8E2D" w14:textId="77777777" w:rsidR="009B1290" w:rsidRPr="0073670B" w:rsidRDefault="009B1290" w:rsidP="009B1290">
      <w:pPr>
        <w:ind w:left="-284"/>
        <w:jc w:val="both"/>
        <w:rPr>
          <w:rFonts w:cs="Arial"/>
          <w:sz w:val="20"/>
        </w:rPr>
      </w:pPr>
      <w:r w:rsidRPr="0073670B">
        <w:rPr>
          <w:rFonts w:cs="Arial"/>
          <w:sz w:val="20"/>
        </w:rPr>
        <w:t xml:space="preserve">Telephone: 0121 626 6060 </w:t>
      </w:r>
    </w:p>
    <w:p w14:paraId="5D8733A8" w14:textId="77777777" w:rsidR="009B1290" w:rsidRPr="0073670B" w:rsidRDefault="009B1290" w:rsidP="009B1290">
      <w:pPr>
        <w:ind w:left="-284"/>
        <w:jc w:val="both"/>
        <w:rPr>
          <w:rFonts w:cs="Arial"/>
          <w:sz w:val="20"/>
        </w:rPr>
      </w:pPr>
      <w:r w:rsidRPr="0073670B">
        <w:rPr>
          <w:rFonts w:cs="Arial"/>
          <w:sz w:val="20"/>
        </w:rPr>
        <w:t xml:space="preserve">Email: </w:t>
      </w:r>
      <w:r w:rsidR="00473AAD" w:rsidRPr="0073670B">
        <w:rPr>
          <w:rFonts w:cs="Arial"/>
          <w:sz w:val="20"/>
        </w:rPr>
        <w:t>wmpcc@</w:t>
      </w:r>
      <w:r w:rsidRPr="0073670B">
        <w:rPr>
          <w:rFonts w:cs="Arial"/>
          <w:sz w:val="20"/>
        </w:rPr>
        <w:t>westmidlands.police.uk</w:t>
      </w:r>
    </w:p>
    <w:p w14:paraId="26D58FAC" w14:textId="77777777" w:rsidR="009B1290" w:rsidRPr="0073670B" w:rsidRDefault="009B1290" w:rsidP="009B1290">
      <w:pPr>
        <w:ind w:left="-284"/>
        <w:jc w:val="both"/>
        <w:rPr>
          <w:rFonts w:cs="Arial"/>
          <w:sz w:val="20"/>
        </w:rPr>
      </w:pPr>
    </w:p>
    <w:p w14:paraId="69F57294" w14:textId="77777777" w:rsidR="009B1290" w:rsidRPr="0073670B" w:rsidRDefault="009B1290" w:rsidP="009B1290">
      <w:pPr>
        <w:ind w:left="-284"/>
        <w:jc w:val="both"/>
        <w:rPr>
          <w:rFonts w:cs="Arial"/>
          <w:sz w:val="20"/>
        </w:rPr>
      </w:pPr>
      <w:r w:rsidRPr="0073670B">
        <w:rPr>
          <w:rFonts w:cs="Arial"/>
          <w:sz w:val="20"/>
        </w:rPr>
        <w:t xml:space="preserve">All requests for review will be recorded. Receipt of a request for internal review will be acknowledged and the appellant informed of an estimated date for determining the outcome. The OPCC will attempt to respond to internal reviews as soon as practicable and in any case within two months. </w:t>
      </w:r>
    </w:p>
    <w:p w14:paraId="08398158" w14:textId="77777777" w:rsidR="009B1290" w:rsidRPr="0073670B" w:rsidRDefault="009B1290" w:rsidP="009B1290">
      <w:pPr>
        <w:ind w:left="-284"/>
        <w:jc w:val="both"/>
        <w:rPr>
          <w:rFonts w:cs="Arial"/>
          <w:sz w:val="20"/>
        </w:rPr>
      </w:pPr>
    </w:p>
    <w:p w14:paraId="2123BDD3" w14:textId="77777777" w:rsidR="009B1290" w:rsidRPr="0073670B" w:rsidRDefault="009B1290" w:rsidP="009B1290">
      <w:pPr>
        <w:ind w:left="-284"/>
        <w:jc w:val="both"/>
        <w:rPr>
          <w:rFonts w:cs="Arial"/>
          <w:sz w:val="20"/>
        </w:rPr>
      </w:pPr>
      <w:r w:rsidRPr="0073670B">
        <w:rPr>
          <w:rFonts w:cs="Arial"/>
          <w:sz w:val="20"/>
        </w:rPr>
        <w:t xml:space="preserve">All investigations will be undertaken by someone not involved in the original response. </w:t>
      </w:r>
    </w:p>
    <w:p w14:paraId="73360B9C" w14:textId="77777777" w:rsidR="009B1290" w:rsidRPr="0073670B" w:rsidRDefault="009B1290" w:rsidP="009B1290">
      <w:pPr>
        <w:ind w:left="-284"/>
        <w:jc w:val="both"/>
        <w:rPr>
          <w:rFonts w:cs="Arial"/>
          <w:sz w:val="20"/>
        </w:rPr>
      </w:pPr>
    </w:p>
    <w:p w14:paraId="7B685635" w14:textId="77777777" w:rsidR="009B1290" w:rsidRPr="0073670B" w:rsidRDefault="009B1290" w:rsidP="009B1290">
      <w:pPr>
        <w:ind w:left="-284"/>
        <w:jc w:val="both"/>
        <w:rPr>
          <w:rFonts w:cs="Arial"/>
          <w:sz w:val="20"/>
        </w:rPr>
      </w:pPr>
      <w:r w:rsidRPr="0073670B">
        <w:rPr>
          <w:rFonts w:cs="Arial"/>
          <w:sz w:val="20"/>
        </w:rPr>
        <w:t xml:space="preserve">The result of any internal review will be communicated to the appellant outlining the decisions taken. </w:t>
      </w:r>
    </w:p>
    <w:p w14:paraId="6CC016E1" w14:textId="77777777" w:rsidR="009B1290" w:rsidRPr="0073670B" w:rsidRDefault="009B1290" w:rsidP="009B1290">
      <w:pPr>
        <w:ind w:left="-284"/>
        <w:jc w:val="both"/>
        <w:rPr>
          <w:rFonts w:cs="Arial"/>
          <w:sz w:val="20"/>
        </w:rPr>
      </w:pPr>
    </w:p>
    <w:p w14:paraId="203A97AC" w14:textId="77777777" w:rsidR="009B1290" w:rsidRPr="0073670B" w:rsidRDefault="009B1290" w:rsidP="009B1290">
      <w:pPr>
        <w:ind w:left="-284"/>
        <w:jc w:val="both"/>
        <w:rPr>
          <w:rFonts w:cs="Arial"/>
          <w:sz w:val="20"/>
        </w:rPr>
      </w:pPr>
      <w:r w:rsidRPr="0073670B">
        <w:rPr>
          <w:rFonts w:cs="Arial"/>
          <w:sz w:val="20"/>
        </w:rPr>
        <w:t xml:space="preserve">If you remain dissatisfied with the handling of your request or complaint, you have a right to appeal to the Information Commissioner at: </w:t>
      </w:r>
    </w:p>
    <w:p w14:paraId="02D9648D" w14:textId="77777777" w:rsidR="009B1290" w:rsidRPr="0073670B" w:rsidRDefault="009B1290" w:rsidP="009B1290">
      <w:pPr>
        <w:ind w:left="-284"/>
        <w:jc w:val="both"/>
        <w:rPr>
          <w:rFonts w:cs="Arial"/>
          <w:sz w:val="20"/>
        </w:rPr>
      </w:pPr>
    </w:p>
    <w:p w14:paraId="68F31823" w14:textId="77777777" w:rsidR="009B1290" w:rsidRPr="0073670B" w:rsidRDefault="009B1290" w:rsidP="009B1290">
      <w:pPr>
        <w:ind w:left="-284"/>
        <w:jc w:val="both"/>
        <w:rPr>
          <w:rFonts w:cs="Arial"/>
          <w:sz w:val="20"/>
        </w:rPr>
      </w:pPr>
      <w:r w:rsidRPr="0073670B">
        <w:rPr>
          <w:rFonts w:cs="Arial"/>
          <w:sz w:val="20"/>
        </w:rPr>
        <w:t xml:space="preserve">The Information Commissioner's Office </w:t>
      </w:r>
    </w:p>
    <w:p w14:paraId="50F1E948" w14:textId="77777777" w:rsidR="009B1290" w:rsidRPr="0073670B" w:rsidRDefault="009B1290" w:rsidP="009B1290">
      <w:pPr>
        <w:ind w:left="-284"/>
        <w:jc w:val="both"/>
        <w:rPr>
          <w:rFonts w:cs="Arial"/>
          <w:sz w:val="20"/>
        </w:rPr>
      </w:pPr>
      <w:r w:rsidRPr="0073670B">
        <w:rPr>
          <w:rFonts w:cs="Arial"/>
          <w:sz w:val="20"/>
        </w:rPr>
        <w:t xml:space="preserve">Wycliffe House </w:t>
      </w:r>
    </w:p>
    <w:p w14:paraId="6B8F5595" w14:textId="77777777" w:rsidR="009B1290" w:rsidRPr="0073670B" w:rsidRDefault="009B1290" w:rsidP="009B1290">
      <w:pPr>
        <w:ind w:left="-284"/>
        <w:jc w:val="both"/>
        <w:rPr>
          <w:rFonts w:cs="Arial"/>
          <w:sz w:val="20"/>
        </w:rPr>
      </w:pPr>
      <w:r w:rsidRPr="0073670B">
        <w:rPr>
          <w:rFonts w:cs="Arial"/>
          <w:sz w:val="20"/>
        </w:rPr>
        <w:t xml:space="preserve">Water Lane </w:t>
      </w:r>
    </w:p>
    <w:p w14:paraId="74D31A94" w14:textId="77777777" w:rsidR="009B1290" w:rsidRPr="0073670B" w:rsidRDefault="009B1290" w:rsidP="009B1290">
      <w:pPr>
        <w:ind w:left="-284"/>
        <w:jc w:val="both"/>
        <w:rPr>
          <w:rFonts w:cs="Arial"/>
          <w:sz w:val="20"/>
        </w:rPr>
      </w:pPr>
      <w:r w:rsidRPr="0073670B">
        <w:rPr>
          <w:rFonts w:cs="Arial"/>
          <w:sz w:val="20"/>
        </w:rPr>
        <w:t xml:space="preserve">Wilmslow </w:t>
      </w:r>
    </w:p>
    <w:p w14:paraId="61AF9DDE" w14:textId="77777777" w:rsidR="009B1290" w:rsidRPr="0073670B" w:rsidRDefault="009B1290" w:rsidP="009B1290">
      <w:pPr>
        <w:ind w:left="-284"/>
        <w:jc w:val="both"/>
        <w:rPr>
          <w:rFonts w:cs="Arial"/>
          <w:sz w:val="20"/>
        </w:rPr>
      </w:pPr>
      <w:r w:rsidRPr="0073670B">
        <w:rPr>
          <w:rFonts w:cs="Arial"/>
          <w:sz w:val="20"/>
        </w:rPr>
        <w:t xml:space="preserve">Cheshire </w:t>
      </w:r>
    </w:p>
    <w:p w14:paraId="29484277" w14:textId="77777777" w:rsidR="009B1290" w:rsidRPr="0073670B" w:rsidRDefault="009B1290" w:rsidP="009B1290">
      <w:pPr>
        <w:ind w:left="-284"/>
        <w:jc w:val="both"/>
        <w:rPr>
          <w:rFonts w:cs="Arial"/>
          <w:sz w:val="20"/>
        </w:rPr>
      </w:pPr>
      <w:r w:rsidRPr="0073670B">
        <w:rPr>
          <w:rFonts w:cs="Arial"/>
          <w:sz w:val="20"/>
        </w:rPr>
        <w:t xml:space="preserve">SK9 5AF </w:t>
      </w:r>
    </w:p>
    <w:p w14:paraId="542A8986" w14:textId="77777777" w:rsidR="009B1290" w:rsidRPr="0073670B" w:rsidRDefault="009B1290" w:rsidP="009B1290">
      <w:pPr>
        <w:ind w:left="-284"/>
        <w:jc w:val="both"/>
        <w:rPr>
          <w:rFonts w:cs="Arial"/>
          <w:sz w:val="20"/>
        </w:rPr>
      </w:pPr>
    </w:p>
    <w:p w14:paraId="7EEABFA7" w14:textId="77777777" w:rsidR="009B1290" w:rsidRPr="0073670B" w:rsidRDefault="009B1290" w:rsidP="009B1290">
      <w:pPr>
        <w:ind w:left="-284"/>
        <w:jc w:val="both"/>
        <w:rPr>
          <w:rFonts w:cs="Arial"/>
          <w:sz w:val="20"/>
        </w:rPr>
      </w:pPr>
      <w:r w:rsidRPr="0073670B">
        <w:rPr>
          <w:rFonts w:cs="Arial"/>
          <w:sz w:val="20"/>
        </w:rPr>
        <w:t xml:space="preserve">Telephone: 08456 30 60 60 or 01625 54 57 45 </w:t>
      </w:r>
    </w:p>
    <w:p w14:paraId="0EC7720A" w14:textId="77777777" w:rsidR="009B1290" w:rsidRPr="0073670B" w:rsidRDefault="009B1290" w:rsidP="009B1290">
      <w:pPr>
        <w:ind w:left="-284"/>
        <w:jc w:val="both"/>
        <w:rPr>
          <w:rFonts w:cs="Arial"/>
          <w:sz w:val="20"/>
        </w:rPr>
      </w:pPr>
      <w:r w:rsidRPr="0073670B">
        <w:rPr>
          <w:rFonts w:cs="Arial"/>
          <w:sz w:val="20"/>
        </w:rPr>
        <w:t xml:space="preserve">Website: www.ico.gov.uk </w:t>
      </w:r>
    </w:p>
    <w:p w14:paraId="146EB397" w14:textId="77777777" w:rsidR="009B1290" w:rsidRPr="0073670B" w:rsidRDefault="009B1290" w:rsidP="009B1290">
      <w:pPr>
        <w:ind w:left="-284"/>
        <w:jc w:val="both"/>
        <w:rPr>
          <w:rFonts w:cs="Arial"/>
          <w:sz w:val="20"/>
        </w:rPr>
      </w:pPr>
    </w:p>
    <w:p w14:paraId="75EC660B" w14:textId="77777777" w:rsidR="009B1290" w:rsidRPr="0073670B" w:rsidRDefault="009B1290" w:rsidP="009B1290">
      <w:pPr>
        <w:ind w:left="-284"/>
        <w:jc w:val="both"/>
        <w:rPr>
          <w:rFonts w:cs="Arial"/>
          <w:sz w:val="20"/>
        </w:rPr>
      </w:pPr>
      <w:r w:rsidRPr="0073670B">
        <w:rPr>
          <w:rFonts w:cs="Arial"/>
          <w:sz w:val="20"/>
        </w:rPr>
        <w:t>There is no charge for making a request for internal review or appeal to the Information Commissioner.</w:t>
      </w:r>
    </w:p>
    <w:p w14:paraId="0913AB10" w14:textId="77777777" w:rsidR="009B1290" w:rsidRPr="0073670B" w:rsidRDefault="009B1290" w:rsidP="009B1290">
      <w:pPr>
        <w:ind w:left="-284"/>
        <w:jc w:val="both"/>
        <w:rPr>
          <w:rFonts w:cs="Arial"/>
          <w:sz w:val="20"/>
        </w:rPr>
      </w:pPr>
    </w:p>
    <w:p w14:paraId="52962A0D" w14:textId="77777777" w:rsidR="004B0BD4" w:rsidRPr="0073670B" w:rsidRDefault="00D1027F" w:rsidP="0073670B">
      <w:pPr>
        <w:ind w:left="-426" w:firstLine="142"/>
        <w:jc w:val="both"/>
        <w:rPr>
          <w:rFonts w:cs="Arial"/>
          <w:sz w:val="20"/>
        </w:rPr>
      </w:pPr>
      <w:r w:rsidRPr="0073670B">
        <w:rPr>
          <w:rFonts w:cs="Arial"/>
          <w:sz w:val="20"/>
        </w:rPr>
        <w:t>Yours sincerely</w:t>
      </w:r>
      <w:r w:rsidR="009B1290" w:rsidRPr="0073670B">
        <w:rPr>
          <w:rFonts w:cs="Arial"/>
          <w:sz w:val="20"/>
        </w:rPr>
        <w:t xml:space="preserve">, </w:t>
      </w:r>
    </w:p>
    <w:p w14:paraId="65D81920" w14:textId="614510B5" w:rsidR="004B0BD4" w:rsidRPr="0073670B" w:rsidRDefault="00F268FF" w:rsidP="004B0BD4">
      <w:pPr>
        <w:ind w:hanging="284"/>
        <w:jc w:val="both"/>
        <w:rPr>
          <w:rFonts w:cs="Arial"/>
          <w:sz w:val="20"/>
        </w:rPr>
      </w:pPr>
      <w:r w:rsidRPr="0073670B">
        <w:rPr>
          <w:rFonts w:cs="Arial"/>
          <w:noProof/>
          <w:sz w:val="20"/>
          <w:lang w:eastAsia="en-GB"/>
        </w:rPr>
        <w:drawing>
          <wp:anchor distT="0" distB="0" distL="114300" distR="114300" simplePos="0" relativeHeight="251657728" behindDoc="0" locked="0" layoutInCell="1" allowOverlap="1" wp14:anchorId="20B66860" wp14:editId="0F8AF77C">
            <wp:simplePos x="0" y="0"/>
            <wp:positionH relativeFrom="column">
              <wp:posOffset>-389255</wp:posOffset>
            </wp:positionH>
            <wp:positionV relativeFrom="paragraph">
              <wp:posOffset>78105</wp:posOffset>
            </wp:positionV>
            <wp:extent cx="2239010" cy="783590"/>
            <wp:effectExtent l="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39010" cy="783590"/>
                    </a:xfrm>
                    <a:prstGeom prst="rect">
                      <a:avLst/>
                    </a:prstGeom>
                    <a:noFill/>
                  </pic:spPr>
                </pic:pic>
              </a:graphicData>
            </a:graphic>
            <wp14:sizeRelH relativeFrom="page">
              <wp14:pctWidth>0</wp14:pctWidth>
            </wp14:sizeRelH>
            <wp14:sizeRelV relativeFrom="page">
              <wp14:pctHeight>0</wp14:pctHeight>
            </wp14:sizeRelV>
          </wp:anchor>
        </w:drawing>
      </w:r>
    </w:p>
    <w:p w14:paraId="2E48C9C0" w14:textId="77777777" w:rsidR="004B0BD4" w:rsidRPr="0073670B" w:rsidRDefault="004B0BD4" w:rsidP="004B0BD4">
      <w:pPr>
        <w:ind w:hanging="284"/>
        <w:jc w:val="both"/>
        <w:rPr>
          <w:rFonts w:cs="Arial"/>
          <w:sz w:val="20"/>
        </w:rPr>
      </w:pPr>
    </w:p>
    <w:p w14:paraId="39709E85" w14:textId="77777777" w:rsidR="004B0BD4" w:rsidRPr="0073670B" w:rsidRDefault="004B0BD4" w:rsidP="004B0BD4">
      <w:pPr>
        <w:ind w:hanging="284"/>
        <w:jc w:val="both"/>
        <w:rPr>
          <w:rFonts w:cs="Arial"/>
          <w:sz w:val="20"/>
        </w:rPr>
      </w:pPr>
    </w:p>
    <w:p w14:paraId="307E3101" w14:textId="77777777" w:rsidR="004B0BD4" w:rsidRPr="0073670B" w:rsidRDefault="004B0BD4" w:rsidP="004B0BD4">
      <w:pPr>
        <w:ind w:hanging="284"/>
        <w:jc w:val="both"/>
        <w:rPr>
          <w:rFonts w:cs="Arial"/>
          <w:sz w:val="20"/>
        </w:rPr>
      </w:pPr>
    </w:p>
    <w:p w14:paraId="742AC149" w14:textId="77777777" w:rsidR="005E2D2F" w:rsidRPr="0073670B" w:rsidRDefault="005E2D2F" w:rsidP="004B0BD4">
      <w:pPr>
        <w:ind w:hanging="284"/>
        <w:jc w:val="both"/>
        <w:rPr>
          <w:rFonts w:cs="Arial"/>
          <w:sz w:val="20"/>
        </w:rPr>
      </w:pPr>
    </w:p>
    <w:p w14:paraId="27460A21" w14:textId="77777777" w:rsidR="004B0BD4" w:rsidRPr="0073670B" w:rsidRDefault="004B0BD4" w:rsidP="004B0BD4">
      <w:pPr>
        <w:ind w:hanging="284"/>
        <w:jc w:val="both"/>
        <w:rPr>
          <w:rFonts w:cs="Arial"/>
          <w:sz w:val="20"/>
        </w:rPr>
      </w:pPr>
    </w:p>
    <w:p w14:paraId="44FF4A29" w14:textId="77777777" w:rsidR="004B0BD4" w:rsidRPr="0073670B" w:rsidRDefault="00280BE5" w:rsidP="004B0BD4">
      <w:pPr>
        <w:ind w:hanging="284"/>
        <w:jc w:val="both"/>
        <w:rPr>
          <w:rFonts w:cs="Arial"/>
          <w:sz w:val="20"/>
        </w:rPr>
      </w:pPr>
      <w:r w:rsidRPr="0073670B">
        <w:rPr>
          <w:rFonts w:cs="Arial"/>
          <w:sz w:val="20"/>
        </w:rPr>
        <w:t>Alethea Fuller</w:t>
      </w:r>
    </w:p>
    <w:p w14:paraId="10CCED40" w14:textId="77777777" w:rsidR="00B26DBB" w:rsidRPr="0073670B" w:rsidRDefault="005E2D2F" w:rsidP="004B0BD4">
      <w:pPr>
        <w:ind w:hanging="284"/>
        <w:jc w:val="both"/>
        <w:rPr>
          <w:rFonts w:cs="Arial"/>
          <w:sz w:val="20"/>
        </w:rPr>
      </w:pPr>
      <w:r w:rsidRPr="0073670B">
        <w:rPr>
          <w:rFonts w:cs="Arial"/>
          <w:sz w:val="20"/>
        </w:rPr>
        <w:t>Deputy</w:t>
      </w:r>
      <w:r w:rsidR="00280BE5" w:rsidRPr="0073670B">
        <w:rPr>
          <w:rFonts w:cs="Arial"/>
          <w:sz w:val="20"/>
        </w:rPr>
        <w:t xml:space="preserve"> </w:t>
      </w:r>
      <w:r w:rsidR="003B1A01" w:rsidRPr="0073670B">
        <w:rPr>
          <w:rFonts w:cs="Arial"/>
          <w:sz w:val="20"/>
        </w:rPr>
        <w:t>Chief Executive</w:t>
      </w:r>
    </w:p>
    <w:sectPr w:rsidR="00B26DBB" w:rsidRPr="0073670B" w:rsidSect="00B45DB3">
      <w:headerReference w:type="even" r:id="rId14"/>
      <w:headerReference w:type="default" r:id="rId15"/>
      <w:footerReference w:type="even" r:id="rId16"/>
      <w:footerReference w:type="default" r:id="rId17"/>
      <w:headerReference w:type="first" r:id="rId18"/>
      <w:footerReference w:type="first" r:id="rId19"/>
      <w:type w:val="continuous"/>
      <w:pgSz w:w="11907" w:h="16840" w:code="9"/>
      <w:pgMar w:top="1135" w:right="1021" w:bottom="1440" w:left="1361" w:header="720" w:footer="68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DF42C4" w14:textId="77777777" w:rsidR="000F0C49" w:rsidRDefault="000F0C49">
      <w:r>
        <w:separator/>
      </w:r>
    </w:p>
  </w:endnote>
  <w:endnote w:type="continuationSeparator" w:id="0">
    <w:p w14:paraId="0A4FC29C" w14:textId="77777777" w:rsidR="000F0C49" w:rsidRDefault="000F0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E3569F" w14:textId="77777777" w:rsidR="00F268FF" w:rsidRDefault="00F268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0" w:rightFromText="180" w:vertAnchor="text" w:horzAnchor="margin" w:tblpXSpec="center" w:tblpY="12396"/>
      <w:tblW w:w="10000" w:type="dxa"/>
      <w:tblLook w:val="0000" w:firstRow="0" w:lastRow="0" w:firstColumn="0" w:lastColumn="0" w:noHBand="0" w:noVBand="0"/>
    </w:tblPr>
    <w:tblGrid>
      <w:gridCol w:w="10000"/>
    </w:tblGrid>
    <w:tr w:rsidR="00B01F45" w14:paraId="6D84277E" w14:textId="77777777">
      <w:trPr>
        <w:cantSplit/>
        <w:trHeight w:val="585"/>
      </w:trPr>
      <w:tc>
        <w:tcPr>
          <w:tcW w:w="10000" w:type="dxa"/>
        </w:tcPr>
        <w:p w14:paraId="37DC1C36" w14:textId="77777777" w:rsidR="00B01F45" w:rsidRPr="002D7DA8" w:rsidRDefault="00B01F45" w:rsidP="00B26DBB">
          <w:pPr>
            <w:jc w:val="center"/>
            <w:rPr>
              <w:b/>
              <w:bCs/>
              <w:color w:val="333333"/>
              <w:sz w:val="18"/>
            </w:rPr>
          </w:pPr>
          <w:r w:rsidRPr="002D7DA8">
            <w:rPr>
              <w:b/>
              <w:bCs/>
              <w:color w:val="333333"/>
              <w:sz w:val="18"/>
            </w:rPr>
            <w:t xml:space="preserve">Lloyd House, Colmore Circus Queensway, </w:t>
          </w:r>
          <w:smartTag w:uri="urn:schemas-microsoft-com:office:smarttags" w:element="place">
            <w:smartTag w:uri="urn:schemas-microsoft-com:office:smarttags" w:element="City">
              <w:r w:rsidRPr="002D7DA8">
                <w:rPr>
                  <w:b/>
                  <w:bCs/>
                  <w:color w:val="333333"/>
                  <w:sz w:val="18"/>
                </w:rPr>
                <w:t>Birmingham</w:t>
              </w:r>
            </w:smartTag>
            <w:r w:rsidRPr="002D7DA8">
              <w:rPr>
                <w:b/>
                <w:bCs/>
                <w:color w:val="333333"/>
                <w:sz w:val="18"/>
              </w:rPr>
              <w:t xml:space="preserve">, </w:t>
            </w:r>
            <w:smartTag w:uri="urn:schemas-microsoft-com:office:smarttags" w:element="PostalCode">
              <w:r w:rsidRPr="002D7DA8">
                <w:rPr>
                  <w:b/>
                  <w:bCs/>
                  <w:color w:val="333333"/>
                  <w:sz w:val="18"/>
                </w:rPr>
                <w:t>B4 6NQ</w:t>
              </w:r>
            </w:smartTag>
          </w:smartTag>
        </w:p>
        <w:p w14:paraId="12331DAF" w14:textId="586C6D07" w:rsidR="00B01F45" w:rsidRDefault="00B01F45" w:rsidP="00B26DBB">
          <w:pPr>
            <w:jc w:val="center"/>
            <w:rPr>
              <w:b/>
              <w:bCs/>
              <w:color w:val="333333"/>
              <w:sz w:val="18"/>
            </w:rPr>
          </w:pPr>
          <w:r w:rsidRPr="002D7DA8">
            <w:rPr>
              <w:b/>
              <w:bCs/>
              <w:color w:val="333333"/>
              <w:sz w:val="18"/>
            </w:rPr>
            <w:t>0121 626</w:t>
          </w:r>
          <w:r>
            <w:rPr>
              <w:b/>
              <w:bCs/>
              <w:color w:val="333333"/>
              <w:sz w:val="18"/>
            </w:rPr>
            <w:t xml:space="preserve"> 6060</w:t>
          </w:r>
          <w:r w:rsidRPr="002D7DA8">
            <w:rPr>
              <w:b/>
              <w:bCs/>
              <w:color w:val="333333"/>
              <w:sz w:val="18"/>
            </w:rPr>
            <w:t xml:space="preserve">       </w:t>
          </w:r>
          <w:r>
            <w:rPr>
              <w:b/>
              <w:bCs/>
              <w:color w:val="333333"/>
              <w:sz w:val="18"/>
            </w:rPr>
            <w:t>www.west</w:t>
          </w:r>
          <w:r w:rsidRPr="001E6864">
            <w:rPr>
              <w:b/>
              <w:bCs/>
              <w:color w:val="333333"/>
              <w:sz w:val="18"/>
            </w:rPr>
            <w:t>midlands-pcc.gov.uk</w:t>
          </w:r>
          <w:r w:rsidRPr="002D7DA8">
            <w:rPr>
              <w:b/>
              <w:bCs/>
              <w:color w:val="333333"/>
              <w:sz w:val="18"/>
            </w:rPr>
            <w:t xml:space="preserve">        </w:t>
          </w:r>
          <w:r w:rsidR="00F268FF" w:rsidRPr="00082581">
            <w:rPr>
              <w:b/>
              <w:noProof/>
              <w:color w:val="333333"/>
              <w:sz w:val="18"/>
              <w:lang w:eastAsia="en-GB"/>
            </w:rPr>
            <w:drawing>
              <wp:inline distT="0" distB="0" distL="0" distR="0" wp14:anchorId="317F4F37" wp14:editId="1AD0D447">
                <wp:extent cx="133350" cy="107950"/>
                <wp:effectExtent l="0" t="0" r="0" b="0"/>
                <wp:docPr id="2" name="Picture 2" descr="Description: new_twitter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new_twitter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 cy="107950"/>
                        </a:xfrm>
                        <a:prstGeom prst="rect">
                          <a:avLst/>
                        </a:prstGeom>
                        <a:noFill/>
                        <a:ln>
                          <a:noFill/>
                        </a:ln>
                      </pic:spPr>
                    </pic:pic>
                  </a:graphicData>
                </a:graphic>
              </wp:inline>
            </w:drawing>
          </w:r>
          <w:r w:rsidRPr="002D7DA8">
            <w:rPr>
              <w:b/>
              <w:bCs/>
              <w:color w:val="333333"/>
              <w:sz w:val="18"/>
            </w:rPr>
            <w:t>@WestMidsPCC</w:t>
          </w:r>
        </w:p>
        <w:p w14:paraId="4E0682CA" w14:textId="77777777" w:rsidR="00B01F45" w:rsidRDefault="00B01F45" w:rsidP="00B26DBB">
          <w:pPr>
            <w:jc w:val="center"/>
            <w:rPr>
              <w:b/>
              <w:bCs/>
              <w:color w:val="333333"/>
              <w:sz w:val="18"/>
            </w:rPr>
          </w:pPr>
        </w:p>
        <w:p w14:paraId="6AD44C68" w14:textId="77777777" w:rsidR="00B01F45" w:rsidRDefault="00B01F45" w:rsidP="00B26DBB">
          <w:pPr>
            <w:jc w:val="center"/>
            <w:rPr>
              <w:b/>
              <w:bCs/>
              <w:sz w:val="18"/>
            </w:rPr>
          </w:pPr>
        </w:p>
      </w:tc>
    </w:tr>
  </w:tbl>
  <w:p w14:paraId="01EBF467" w14:textId="77777777" w:rsidR="00B01F45" w:rsidRDefault="00B01F45" w:rsidP="009F70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C5F4E6" w14:textId="77777777" w:rsidR="00F268FF" w:rsidRDefault="00F268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7CD122" w14:textId="77777777" w:rsidR="000F0C49" w:rsidRDefault="000F0C49">
      <w:r>
        <w:separator/>
      </w:r>
    </w:p>
  </w:footnote>
  <w:footnote w:type="continuationSeparator" w:id="0">
    <w:p w14:paraId="168FB894" w14:textId="77777777" w:rsidR="000F0C49" w:rsidRDefault="000F0C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24CED2" w14:textId="77777777" w:rsidR="00F268FF" w:rsidRDefault="00F268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ED00E4" w14:textId="77777777" w:rsidR="00F268FF" w:rsidRDefault="00F268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889" w:type="dxa"/>
      <w:tblLook w:val="04A0" w:firstRow="1" w:lastRow="0" w:firstColumn="1" w:lastColumn="0" w:noHBand="0" w:noVBand="1"/>
    </w:tblPr>
    <w:tblGrid>
      <w:gridCol w:w="4361"/>
      <w:gridCol w:w="5528"/>
    </w:tblGrid>
    <w:tr w:rsidR="00B45DB3" w:rsidRPr="00DF36A0" w14:paraId="62A6F184" w14:textId="77777777" w:rsidTr="00DF36A0">
      <w:tc>
        <w:tcPr>
          <w:tcW w:w="4361" w:type="dxa"/>
          <w:shd w:val="clear" w:color="auto" w:fill="auto"/>
        </w:tcPr>
        <w:p w14:paraId="641082E6" w14:textId="77777777" w:rsidR="00A22032" w:rsidRDefault="00B45DB3" w:rsidP="009D12D7">
          <w:pPr>
            <w:ind w:left="-108"/>
            <w:rPr>
              <w:szCs w:val="22"/>
            </w:rPr>
          </w:pPr>
          <w:r w:rsidRPr="00DF36A0">
            <w:rPr>
              <w:b/>
              <w:szCs w:val="22"/>
            </w:rPr>
            <w:t>Please ask for:</w:t>
          </w:r>
          <w:r w:rsidRPr="00DF36A0">
            <w:rPr>
              <w:szCs w:val="22"/>
            </w:rPr>
            <w:t xml:space="preserve"> </w:t>
          </w:r>
          <w:r w:rsidR="00280BE5">
            <w:rPr>
              <w:szCs w:val="22"/>
            </w:rPr>
            <w:t>Alethea Fuller</w:t>
          </w:r>
          <w:r w:rsidRPr="00DF36A0">
            <w:rPr>
              <w:szCs w:val="22"/>
            </w:rPr>
            <w:br/>
          </w:r>
          <w:r w:rsidRPr="00DF36A0">
            <w:rPr>
              <w:b/>
              <w:szCs w:val="22"/>
            </w:rPr>
            <w:t>Telephone Number:</w:t>
          </w:r>
          <w:r w:rsidRPr="00DF36A0">
            <w:rPr>
              <w:szCs w:val="22"/>
            </w:rPr>
            <w:t xml:space="preserve"> 0121 626 6060</w:t>
          </w:r>
        </w:p>
        <w:p w14:paraId="687A8ADE" w14:textId="77777777" w:rsidR="000117CB" w:rsidRDefault="000117CB" w:rsidP="00392512">
          <w:pPr>
            <w:tabs>
              <w:tab w:val="left" w:pos="2415"/>
            </w:tabs>
            <w:ind w:left="-108"/>
            <w:rPr>
              <w:szCs w:val="22"/>
            </w:rPr>
          </w:pPr>
          <w:r>
            <w:rPr>
              <w:b/>
              <w:szCs w:val="22"/>
            </w:rPr>
            <w:t>Our Reference:</w:t>
          </w:r>
          <w:r w:rsidR="00014F4C">
            <w:rPr>
              <w:szCs w:val="22"/>
            </w:rPr>
            <w:t xml:space="preserve"> </w:t>
          </w:r>
          <w:r w:rsidR="00567785" w:rsidRPr="00567785">
            <w:rPr>
              <w:szCs w:val="22"/>
            </w:rPr>
            <w:t>2022-00647</w:t>
          </w:r>
        </w:p>
        <w:p w14:paraId="402E5445" w14:textId="77777777" w:rsidR="00B84497" w:rsidRDefault="008E3B2B" w:rsidP="009D12D7">
          <w:pPr>
            <w:ind w:left="-108"/>
            <w:rPr>
              <w:szCs w:val="22"/>
            </w:rPr>
          </w:pPr>
          <w:hyperlink r:id="rId1" w:history="1">
            <w:r w:rsidRPr="006F5747">
              <w:rPr>
                <w:rStyle w:val="Hyperlink"/>
                <w:szCs w:val="22"/>
              </w:rPr>
              <w:t>wmpcc@westmidlands.police.uk</w:t>
            </w:r>
          </w:hyperlink>
        </w:p>
        <w:p w14:paraId="4C63AAF1" w14:textId="77777777" w:rsidR="005327A6" w:rsidRDefault="005327A6" w:rsidP="009D12D7">
          <w:pPr>
            <w:ind w:left="-108"/>
            <w:rPr>
              <w:szCs w:val="22"/>
            </w:rPr>
          </w:pPr>
        </w:p>
        <w:p w14:paraId="26A1AB28" w14:textId="77777777" w:rsidR="005327A6" w:rsidRDefault="005327A6" w:rsidP="009D12D7">
          <w:pPr>
            <w:ind w:left="-108"/>
            <w:rPr>
              <w:szCs w:val="22"/>
            </w:rPr>
          </w:pPr>
        </w:p>
        <w:p w14:paraId="232FDB93" w14:textId="77777777" w:rsidR="005327A6" w:rsidRDefault="005327A6" w:rsidP="009D12D7">
          <w:pPr>
            <w:ind w:left="-108"/>
            <w:rPr>
              <w:szCs w:val="22"/>
            </w:rPr>
          </w:pPr>
        </w:p>
        <w:p w14:paraId="7E075929" w14:textId="77777777" w:rsidR="005327A6" w:rsidRDefault="005327A6" w:rsidP="009D12D7">
          <w:pPr>
            <w:ind w:left="-108"/>
            <w:rPr>
              <w:szCs w:val="22"/>
            </w:rPr>
          </w:pPr>
        </w:p>
        <w:p w14:paraId="7AF47406" w14:textId="77777777" w:rsidR="005327A6" w:rsidRDefault="005327A6" w:rsidP="009D12D7">
          <w:pPr>
            <w:ind w:left="-108"/>
            <w:rPr>
              <w:szCs w:val="22"/>
            </w:rPr>
          </w:pPr>
        </w:p>
        <w:p w14:paraId="0F140D62" w14:textId="77777777" w:rsidR="005327A6" w:rsidRDefault="005327A6" w:rsidP="009D12D7">
          <w:pPr>
            <w:ind w:left="-108"/>
            <w:rPr>
              <w:szCs w:val="22"/>
            </w:rPr>
          </w:pPr>
        </w:p>
        <w:p w14:paraId="0F521E2E" w14:textId="77777777" w:rsidR="009D12D7" w:rsidRPr="00DF36A0" w:rsidRDefault="005327A6" w:rsidP="005327A6">
          <w:pPr>
            <w:tabs>
              <w:tab w:val="left" w:pos="1330"/>
            </w:tabs>
            <w:ind w:left="-340"/>
            <w:jc w:val="both"/>
            <w:rPr>
              <w:szCs w:val="22"/>
            </w:rPr>
          </w:pPr>
          <w:r>
            <w:t xml:space="preserve">   </w:t>
          </w:r>
        </w:p>
      </w:tc>
      <w:tc>
        <w:tcPr>
          <w:tcW w:w="5528" w:type="dxa"/>
          <w:shd w:val="clear" w:color="auto" w:fill="auto"/>
        </w:tcPr>
        <w:p w14:paraId="5C5C7951" w14:textId="01F37CEC" w:rsidR="00B45DB3" w:rsidRPr="00DF36A0" w:rsidRDefault="00F268FF" w:rsidP="00DF36A0">
          <w:pPr>
            <w:jc w:val="right"/>
            <w:rPr>
              <w:szCs w:val="22"/>
            </w:rPr>
          </w:pPr>
          <w:r w:rsidRPr="00DB71B9">
            <w:rPr>
              <w:noProof/>
              <w:lang w:eastAsia="en-GB"/>
            </w:rPr>
            <w:drawing>
              <wp:inline distT="0" distB="0" distL="0" distR="0" wp14:anchorId="7C0EB1A4" wp14:editId="7F4E828E">
                <wp:extent cx="3238500" cy="1079500"/>
                <wp:effectExtent l="0" t="0" r="0"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238500" cy="1079500"/>
                        </a:xfrm>
                        <a:prstGeom prst="rect">
                          <a:avLst/>
                        </a:prstGeom>
                        <a:noFill/>
                        <a:ln>
                          <a:noFill/>
                        </a:ln>
                      </pic:spPr>
                    </pic:pic>
                  </a:graphicData>
                </a:graphic>
              </wp:inline>
            </w:drawing>
          </w:r>
        </w:p>
      </w:tc>
    </w:tr>
  </w:tbl>
  <w:p w14:paraId="398C2DAB" w14:textId="77777777" w:rsidR="00B45DB3" w:rsidRDefault="00B45DB3" w:rsidP="005327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12E22"/>
    <w:multiLevelType w:val="hybridMultilevel"/>
    <w:tmpl w:val="38EABB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B432E6A"/>
    <w:multiLevelType w:val="hybridMultilevel"/>
    <w:tmpl w:val="2E8651A8"/>
    <w:lvl w:ilvl="0" w:tplc="605E606A">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2" w15:restartNumberingAfterBreak="0">
    <w:nsid w:val="0FEB586E"/>
    <w:multiLevelType w:val="hybridMultilevel"/>
    <w:tmpl w:val="99A02634"/>
    <w:lvl w:ilvl="0" w:tplc="0809000F">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3" w15:restartNumberingAfterBreak="0">
    <w:nsid w:val="1AB013D9"/>
    <w:multiLevelType w:val="hybridMultilevel"/>
    <w:tmpl w:val="AA2E4366"/>
    <w:lvl w:ilvl="0" w:tplc="0809000B">
      <w:start w:val="7"/>
      <w:numFmt w:val="bullet"/>
      <w:lvlText w:val=""/>
      <w:lvlJc w:val="left"/>
      <w:pPr>
        <w:ind w:left="720" w:hanging="360"/>
      </w:pPr>
      <w:rPr>
        <w:rFonts w:ascii="Wingdings" w:eastAsia="Times New Roman" w:hAnsi="Wingdings"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26042A2B"/>
    <w:multiLevelType w:val="hybridMultilevel"/>
    <w:tmpl w:val="E4A6673E"/>
    <w:lvl w:ilvl="0" w:tplc="0809000F">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5" w15:restartNumberingAfterBreak="0">
    <w:nsid w:val="2F9D5A4C"/>
    <w:multiLevelType w:val="hybridMultilevel"/>
    <w:tmpl w:val="B41E5B2A"/>
    <w:lvl w:ilvl="0" w:tplc="326A87E4">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6" w15:restartNumberingAfterBreak="0">
    <w:nsid w:val="38781DA7"/>
    <w:multiLevelType w:val="hybridMultilevel"/>
    <w:tmpl w:val="DDE6395E"/>
    <w:lvl w:ilvl="0" w:tplc="31A26700">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7" w15:restartNumberingAfterBreak="0">
    <w:nsid w:val="44757B46"/>
    <w:multiLevelType w:val="hybridMultilevel"/>
    <w:tmpl w:val="0E2ACB26"/>
    <w:lvl w:ilvl="0" w:tplc="6CDEF20A">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8" w15:restartNumberingAfterBreak="0">
    <w:nsid w:val="50AD3345"/>
    <w:multiLevelType w:val="hybridMultilevel"/>
    <w:tmpl w:val="13EA6BF0"/>
    <w:lvl w:ilvl="0" w:tplc="08090011">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9" w15:restartNumberingAfterBreak="0">
    <w:nsid w:val="54A03F29"/>
    <w:multiLevelType w:val="hybridMultilevel"/>
    <w:tmpl w:val="F38602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A0C40C5"/>
    <w:multiLevelType w:val="hybridMultilevel"/>
    <w:tmpl w:val="32CE8638"/>
    <w:lvl w:ilvl="0" w:tplc="0809000F">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11" w15:restartNumberingAfterBreak="0">
    <w:nsid w:val="75C42B94"/>
    <w:multiLevelType w:val="hybridMultilevel"/>
    <w:tmpl w:val="5F5A6332"/>
    <w:lvl w:ilvl="0" w:tplc="0809000F">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num w:numId="1">
    <w:abstractNumId w:val="9"/>
  </w:num>
  <w:num w:numId="2">
    <w:abstractNumId w:val="1"/>
  </w:num>
  <w:num w:numId="3">
    <w:abstractNumId w:val="0"/>
  </w:num>
  <w:num w:numId="4">
    <w:abstractNumId w:val="6"/>
  </w:num>
  <w:num w:numId="5">
    <w:abstractNumId w:val="3"/>
    <w:lvlOverride w:ilvl="0"/>
    <w:lvlOverride w:ilvl="1"/>
    <w:lvlOverride w:ilvl="2"/>
    <w:lvlOverride w:ilvl="3"/>
    <w:lvlOverride w:ilvl="4"/>
    <w:lvlOverride w:ilvl="5"/>
    <w:lvlOverride w:ilvl="6"/>
    <w:lvlOverride w:ilvl="7"/>
    <w:lvlOverride w:ilvl="8"/>
  </w:num>
  <w:num w:numId="6">
    <w:abstractNumId w:val="3"/>
  </w:num>
  <w:num w:numId="7">
    <w:abstractNumId w:val="2"/>
  </w:num>
  <w:num w:numId="8">
    <w:abstractNumId w:val="4"/>
  </w:num>
  <w:num w:numId="9">
    <w:abstractNumId w:val="8"/>
  </w:num>
  <w:num w:numId="10">
    <w:abstractNumId w:val="5"/>
  </w:num>
  <w:num w:numId="11">
    <w:abstractNumId w:val="10"/>
  </w:num>
  <w:num w:numId="12">
    <w:abstractNumId w:val="7"/>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218"/>
    <w:rsid w:val="000117CB"/>
    <w:rsid w:val="00014F4C"/>
    <w:rsid w:val="00020203"/>
    <w:rsid w:val="00082581"/>
    <w:rsid w:val="000B6A89"/>
    <w:rsid w:val="000E3AA9"/>
    <w:rsid w:val="000E49DD"/>
    <w:rsid w:val="000F0C49"/>
    <w:rsid w:val="000F46A8"/>
    <w:rsid w:val="00112D20"/>
    <w:rsid w:val="00116079"/>
    <w:rsid w:val="001174EE"/>
    <w:rsid w:val="00147E4B"/>
    <w:rsid w:val="00181647"/>
    <w:rsid w:val="001A30C1"/>
    <w:rsid w:val="001B3454"/>
    <w:rsid w:val="001B4331"/>
    <w:rsid w:val="001E6864"/>
    <w:rsid w:val="00200F02"/>
    <w:rsid w:val="00215356"/>
    <w:rsid w:val="002316E1"/>
    <w:rsid w:val="002323B4"/>
    <w:rsid w:val="0023347A"/>
    <w:rsid w:val="00260CE5"/>
    <w:rsid w:val="0027641A"/>
    <w:rsid w:val="00280BE5"/>
    <w:rsid w:val="00295EAF"/>
    <w:rsid w:val="002D19D1"/>
    <w:rsid w:val="002D7DA8"/>
    <w:rsid w:val="002E6121"/>
    <w:rsid w:val="002F291D"/>
    <w:rsid w:val="00301D9C"/>
    <w:rsid w:val="00302BC0"/>
    <w:rsid w:val="00306C5B"/>
    <w:rsid w:val="00315B96"/>
    <w:rsid w:val="0034508B"/>
    <w:rsid w:val="003672AC"/>
    <w:rsid w:val="00387E85"/>
    <w:rsid w:val="00392512"/>
    <w:rsid w:val="003A0B21"/>
    <w:rsid w:val="003B1A01"/>
    <w:rsid w:val="003B30F7"/>
    <w:rsid w:val="003B532E"/>
    <w:rsid w:val="003D735F"/>
    <w:rsid w:val="003E5A46"/>
    <w:rsid w:val="003F6D59"/>
    <w:rsid w:val="00400266"/>
    <w:rsid w:val="004437A1"/>
    <w:rsid w:val="00457DB5"/>
    <w:rsid w:val="00473AAD"/>
    <w:rsid w:val="004972C8"/>
    <w:rsid w:val="004A108E"/>
    <w:rsid w:val="004A343E"/>
    <w:rsid w:val="004B0BD4"/>
    <w:rsid w:val="004C3974"/>
    <w:rsid w:val="004C451F"/>
    <w:rsid w:val="004D1218"/>
    <w:rsid w:val="004D5DB8"/>
    <w:rsid w:val="004E1E37"/>
    <w:rsid w:val="004E24E9"/>
    <w:rsid w:val="004F1464"/>
    <w:rsid w:val="0050696C"/>
    <w:rsid w:val="00513C6A"/>
    <w:rsid w:val="005158F9"/>
    <w:rsid w:val="0052232E"/>
    <w:rsid w:val="005327A6"/>
    <w:rsid w:val="0053620D"/>
    <w:rsid w:val="00545AA1"/>
    <w:rsid w:val="00567785"/>
    <w:rsid w:val="00574FB8"/>
    <w:rsid w:val="005900E9"/>
    <w:rsid w:val="005E1CE7"/>
    <w:rsid w:val="005E2D2F"/>
    <w:rsid w:val="005F5D44"/>
    <w:rsid w:val="00612670"/>
    <w:rsid w:val="00615AE2"/>
    <w:rsid w:val="006173BB"/>
    <w:rsid w:val="006316DB"/>
    <w:rsid w:val="006319F0"/>
    <w:rsid w:val="006470F2"/>
    <w:rsid w:val="006522F8"/>
    <w:rsid w:val="00656A89"/>
    <w:rsid w:val="006624DD"/>
    <w:rsid w:val="006733BB"/>
    <w:rsid w:val="0067704C"/>
    <w:rsid w:val="00693B7F"/>
    <w:rsid w:val="00694F7A"/>
    <w:rsid w:val="00696CF6"/>
    <w:rsid w:val="006A3D84"/>
    <w:rsid w:val="006A5157"/>
    <w:rsid w:val="006C05D6"/>
    <w:rsid w:val="006D04F8"/>
    <w:rsid w:val="006D1470"/>
    <w:rsid w:val="006E49EE"/>
    <w:rsid w:val="00706E58"/>
    <w:rsid w:val="00720D3C"/>
    <w:rsid w:val="007215E7"/>
    <w:rsid w:val="007228DF"/>
    <w:rsid w:val="0073670B"/>
    <w:rsid w:val="00756650"/>
    <w:rsid w:val="00765A6D"/>
    <w:rsid w:val="007852D6"/>
    <w:rsid w:val="007A4F32"/>
    <w:rsid w:val="007C79D9"/>
    <w:rsid w:val="007D3B98"/>
    <w:rsid w:val="007E104A"/>
    <w:rsid w:val="007E154D"/>
    <w:rsid w:val="007F1061"/>
    <w:rsid w:val="00860192"/>
    <w:rsid w:val="00866C63"/>
    <w:rsid w:val="008673D4"/>
    <w:rsid w:val="008717DC"/>
    <w:rsid w:val="0087191C"/>
    <w:rsid w:val="00871B38"/>
    <w:rsid w:val="008972B0"/>
    <w:rsid w:val="008C4D11"/>
    <w:rsid w:val="008E3B2B"/>
    <w:rsid w:val="00905702"/>
    <w:rsid w:val="00913C12"/>
    <w:rsid w:val="00916BD6"/>
    <w:rsid w:val="0091763B"/>
    <w:rsid w:val="00951D36"/>
    <w:rsid w:val="009535AE"/>
    <w:rsid w:val="009725E5"/>
    <w:rsid w:val="00977244"/>
    <w:rsid w:val="009917BA"/>
    <w:rsid w:val="009A2155"/>
    <w:rsid w:val="009A6BC8"/>
    <w:rsid w:val="009B1290"/>
    <w:rsid w:val="009C686E"/>
    <w:rsid w:val="009D10B1"/>
    <w:rsid w:val="009D12D7"/>
    <w:rsid w:val="009D2262"/>
    <w:rsid w:val="009F163E"/>
    <w:rsid w:val="009F70BE"/>
    <w:rsid w:val="00A22032"/>
    <w:rsid w:val="00A325F8"/>
    <w:rsid w:val="00A537BC"/>
    <w:rsid w:val="00AA2962"/>
    <w:rsid w:val="00AF0431"/>
    <w:rsid w:val="00B01F45"/>
    <w:rsid w:val="00B0351E"/>
    <w:rsid w:val="00B154FD"/>
    <w:rsid w:val="00B16138"/>
    <w:rsid w:val="00B26DBB"/>
    <w:rsid w:val="00B44D71"/>
    <w:rsid w:val="00B45DB3"/>
    <w:rsid w:val="00B47F17"/>
    <w:rsid w:val="00B51C9A"/>
    <w:rsid w:val="00B84497"/>
    <w:rsid w:val="00BB2F2F"/>
    <w:rsid w:val="00BB734B"/>
    <w:rsid w:val="00BD3948"/>
    <w:rsid w:val="00BD4515"/>
    <w:rsid w:val="00BE0A2F"/>
    <w:rsid w:val="00C16A16"/>
    <w:rsid w:val="00C27C75"/>
    <w:rsid w:val="00C30928"/>
    <w:rsid w:val="00C44D41"/>
    <w:rsid w:val="00C6449B"/>
    <w:rsid w:val="00C6607C"/>
    <w:rsid w:val="00C82232"/>
    <w:rsid w:val="00C94481"/>
    <w:rsid w:val="00CA2823"/>
    <w:rsid w:val="00CA3B87"/>
    <w:rsid w:val="00CB424F"/>
    <w:rsid w:val="00CC6C0D"/>
    <w:rsid w:val="00D1027F"/>
    <w:rsid w:val="00D46EDB"/>
    <w:rsid w:val="00D73898"/>
    <w:rsid w:val="00D74D80"/>
    <w:rsid w:val="00D754D3"/>
    <w:rsid w:val="00D76410"/>
    <w:rsid w:val="00D83AD6"/>
    <w:rsid w:val="00D9534F"/>
    <w:rsid w:val="00DE2224"/>
    <w:rsid w:val="00DF36A0"/>
    <w:rsid w:val="00DF483E"/>
    <w:rsid w:val="00E048C3"/>
    <w:rsid w:val="00E3507E"/>
    <w:rsid w:val="00E544D3"/>
    <w:rsid w:val="00E62C5F"/>
    <w:rsid w:val="00E63FEE"/>
    <w:rsid w:val="00E92D26"/>
    <w:rsid w:val="00EA7C2B"/>
    <w:rsid w:val="00EC6AB7"/>
    <w:rsid w:val="00ED43D6"/>
    <w:rsid w:val="00EE6E39"/>
    <w:rsid w:val="00EF04CF"/>
    <w:rsid w:val="00EF5789"/>
    <w:rsid w:val="00F131D0"/>
    <w:rsid w:val="00F268FF"/>
    <w:rsid w:val="00F3435D"/>
    <w:rsid w:val="00F34A56"/>
    <w:rsid w:val="00F34EDC"/>
    <w:rsid w:val="00F47C17"/>
    <w:rsid w:val="00F63B7D"/>
    <w:rsid w:val="00F649E8"/>
    <w:rsid w:val="00FA6DD0"/>
    <w:rsid w:val="00FB489A"/>
    <w:rsid w:val="00FF0377"/>
    <w:rsid w:val="00FF3028"/>
    <w:rsid w:val="00FF6150"/>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ostalCode"/>
  <w:smartTagType w:namespaceuri="urn:schemas-microsoft-com:office:smarttags" w:name="place"/>
  <w:shapeDefaults>
    <o:shapedefaults v:ext="edit" spidmax="3074"/>
    <o:shapelayout v:ext="edit">
      <o:idmap v:ext="edit" data="1"/>
    </o:shapelayout>
  </w:shapeDefaults>
  <w:decimalSymbol w:val="."/>
  <w:listSeparator w:val=","/>
  <w14:docId w14:val="5971DAA4"/>
  <w15:chartTrackingRefBased/>
  <w15:docId w15:val="{33DE8CDE-F683-4832-B42A-A8510BE37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rFonts w:ascii="Arial" w:hAnsi="Arial"/>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style>
  <w:style w:type="character" w:styleId="FootnoteReference">
    <w:name w:val="footnote reference"/>
    <w:semiHidden/>
    <w:rPr>
      <w:vertAlign w:val="superscript"/>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rsid w:val="0034508B"/>
    <w:pPr>
      <w:jc w:val="center"/>
    </w:pPr>
    <w:rPr>
      <w:sz w:val="24"/>
    </w:rPr>
  </w:style>
  <w:style w:type="character" w:styleId="Hyperlink">
    <w:name w:val="Hyperlink"/>
    <w:rsid w:val="002D7DA8"/>
    <w:rPr>
      <w:color w:val="0000FF"/>
      <w:u w:val="single"/>
    </w:rPr>
  </w:style>
  <w:style w:type="paragraph" w:styleId="BalloonText">
    <w:name w:val="Balloon Text"/>
    <w:basedOn w:val="Normal"/>
    <w:link w:val="BalloonTextChar"/>
    <w:rsid w:val="007C79D9"/>
    <w:rPr>
      <w:rFonts w:ascii="Tahoma" w:hAnsi="Tahoma" w:cs="Tahoma"/>
      <w:sz w:val="16"/>
      <w:szCs w:val="16"/>
    </w:rPr>
  </w:style>
  <w:style w:type="character" w:customStyle="1" w:styleId="BalloonTextChar">
    <w:name w:val="Balloon Text Char"/>
    <w:link w:val="BalloonText"/>
    <w:rsid w:val="007C79D9"/>
    <w:rPr>
      <w:rFonts w:ascii="Tahoma" w:hAnsi="Tahoma" w:cs="Tahoma"/>
      <w:sz w:val="16"/>
      <w:szCs w:val="16"/>
      <w:lang w:eastAsia="en-US"/>
    </w:rPr>
  </w:style>
  <w:style w:type="character" w:styleId="PlaceholderText">
    <w:name w:val="Placeholder Text"/>
    <w:uiPriority w:val="99"/>
    <w:semiHidden/>
    <w:rsid w:val="007F1061"/>
    <w:rPr>
      <w:color w:val="808080"/>
    </w:rPr>
  </w:style>
  <w:style w:type="character" w:customStyle="1" w:styleId="apple-converted-space">
    <w:name w:val="apple-converted-space"/>
    <w:basedOn w:val="DefaultParagraphFont"/>
    <w:rsid w:val="0050696C"/>
  </w:style>
  <w:style w:type="character" w:customStyle="1" w:styleId="xbe">
    <w:name w:val="_xbe"/>
    <w:basedOn w:val="DefaultParagraphFont"/>
    <w:rsid w:val="0050696C"/>
  </w:style>
  <w:style w:type="table" w:styleId="TableGrid">
    <w:name w:val="Table Grid"/>
    <w:basedOn w:val="TableNormal"/>
    <w:rsid w:val="00B45D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semiHidden/>
    <w:unhideWhenUsed/>
    <w:rsid w:val="00E544D3"/>
    <w:rPr>
      <w:rFonts w:ascii="Calibri" w:eastAsia="Calibri" w:hAnsi="Calibri"/>
      <w:szCs w:val="21"/>
    </w:rPr>
  </w:style>
  <w:style w:type="character" w:customStyle="1" w:styleId="PlainTextChar">
    <w:name w:val="Plain Text Char"/>
    <w:link w:val="PlainText"/>
    <w:uiPriority w:val="99"/>
    <w:semiHidden/>
    <w:rsid w:val="00E544D3"/>
    <w:rPr>
      <w:rFonts w:ascii="Calibri" w:eastAsia="Calibri" w:hAnsi="Calibri"/>
      <w:sz w:val="22"/>
      <w:szCs w:val="21"/>
      <w:lang w:eastAsia="en-US"/>
    </w:rPr>
  </w:style>
  <w:style w:type="character" w:styleId="FollowedHyperlink">
    <w:name w:val="FollowedHyperlink"/>
    <w:semiHidden/>
    <w:unhideWhenUsed/>
    <w:rsid w:val="003B532E"/>
    <w:rPr>
      <w:color w:val="800080"/>
      <w:u w:val="single"/>
    </w:rPr>
  </w:style>
  <w:style w:type="paragraph" w:styleId="NormalWeb">
    <w:name w:val="Normal (Web)"/>
    <w:basedOn w:val="Normal"/>
    <w:uiPriority w:val="99"/>
    <w:unhideWhenUsed/>
    <w:rsid w:val="002316E1"/>
    <w:pPr>
      <w:spacing w:before="100" w:beforeAutospacing="1" w:after="100" w:afterAutospacing="1"/>
    </w:pPr>
    <w:rPr>
      <w:rFonts w:ascii="Times New Roman" w:hAnsi="Times New Roman"/>
      <w:sz w:val="24"/>
      <w:szCs w:val="24"/>
      <w:lang w:eastAsia="en-GB"/>
    </w:rPr>
  </w:style>
  <w:style w:type="character" w:styleId="Strong">
    <w:name w:val="Strong"/>
    <w:uiPriority w:val="22"/>
    <w:qFormat/>
    <w:rsid w:val="00CA3B87"/>
    <w:rPr>
      <w:b/>
      <w:bCs/>
    </w:rPr>
  </w:style>
  <w:style w:type="paragraph" w:styleId="ListParagraph">
    <w:name w:val="List Paragraph"/>
    <w:basedOn w:val="Normal"/>
    <w:uiPriority w:val="34"/>
    <w:qFormat/>
    <w:rsid w:val="008673D4"/>
    <w:pPr>
      <w:spacing w:after="160" w:line="256" w:lineRule="auto"/>
      <w:ind w:left="720"/>
      <w:contextualSpacing/>
    </w:pPr>
    <w:rPr>
      <w:rFonts w:ascii="Calibri" w:eastAsia="Calibri" w:hAnsi="Calibri"/>
      <w:szCs w:val="22"/>
    </w:rPr>
  </w:style>
  <w:style w:type="character" w:styleId="UnresolvedMention">
    <w:name w:val="Unresolved Mention"/>
    <w:uiPriority w:val="99"/>
    <w:semiHidden/>
    <w:unhideWhenUsed/>
    <w:rsid w:val="008E3B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025629">
      <w:bodyDiv w:val="1"/>
      <w:marLeft w:val="0"/>
      <w:marRight w:val="0"/>
      <w:marTop w:val="0"/>
      <w:marBottom w:val="0"/>
      <w:divBdr>
        <w:top w:val="none" w:sz="0" w:space="0" w:color="auto"/>
        <w:left w:val="none" w:sz="0" w:space="0" w:color="auto"/>
        <w:bottom w:val="none" w:sz="0" w:space="0" w:color="auto"/>
        <w:right w:val="none" w:sz="0" w:space="0" w:color="auto"/>
      </w:divBdr>
    </w:div>
    <w:div w:id="102766337">
      <w:bodyDiv w:val="1"/>
      <w:marLeft w:val="0"/>
      <w:marRight w:val="0"/>
      <w:marTop w:val="0"/>
      <w:marBottom w:val="0"/>
      <w:divBdr>
        <w:top w:val="none" w:sz="0" w:space="0" w:color="auto"/>
        <w:left w:val="none" w:sz="0" w:space="0" w:color="auto"/>
        <w:bottom w:val="none" w:sz="0" w:space="0" w:color="auto"/>
        <w:right w:val="none" w:sz="0" w:space="0" w:color="auto"/>
      </w:divBdr>
    </w:div>
    <w:div w:id="388462018">
      <w:bodyDiv w:val="1"/>
      <w:marLeft w:val="0"/>
      <w:marRight w:val="0"/>
      <w:marTop w:val="0"/>
      <w:marBottom w:val="0"/>
      <w:divBdr>
        <w:top w:val="none" w:sz="0" w:space="0" w:color="auto"/>
        <w:left w:val="none" w:sz="0" w:space="0" w:color="auto"/>
        <w:bottom w:val="none" w:sz="0" w:space="0" w:color="auto"/>
        <w:right w:val="none" w:sz="0" w:space="0" w:color="auto"/>
      </w:divBdr>
    </w:div>
    <w:div w:id="454643178">
      <w:bodyDiv w:val="1"/>
      <w:marLeft w:val="0"/>
      <w:marRight w:val="0"/>
      <w:marTop w:val="0"/>
      <w:marBottom w:val="0"/>
      <w:divBdr>
        <w:top w:val="none" w:sz="0" w:space="0" w:color="auto"/>
        <w:left w:val="none" w:sz="0" w:space="0" w:color="auto"/>
        <w:bottom w:val="none" w:sz="0" w:space="0" w:color="auto"/>
        <w:right w:val="none" w:sz="0" w:space="0" w:color="auto"/>
      </w:divBdr>
    </w:div>
    <w:div w:id="501160366">
      <w:bodyDiv w:val="1"/>
      <w:marLeft w:val="0"/>
      <w:marRight w:val="0"/>
      <w:marTop w:val="0"/>
      <w:marBottom w:val="0"/>
      <w:divBdr>
        <w:top w:val="none" w:sz="0" w:space="0" w:color="auto"/>
        <w:left w:val="none" w:sz="0" w:space="0" w:color="auto"/>
        <w:bottom w:val="none" w:sz="0" w:space="0" w:color="auto"/>
        <w:right w:val="none" w:sz="0" w:space="0" w:color="auto"/>
      </w:divBdr>
    </w:div>
    <w:div w:id="711804682">
      <w:bodyDiv w:val="1"/>
      <w:marLeft w:val="0"/>
      <w:marRight w:val="0"/>
      <w:marTop w:val="0"/>
      <w:marBottom w:val="0"/>
      <w:divBdr>
        <w:top w:val="none" w:sz="0" w:space="0" w:color="auto"/>
        <w:left w:val="none" w:sz="0" w:space="0" w:color="auto"/>
        <w:bottom w:val="none" w:sz="0" w:space="0" w:color="auto"/>
        <w:right w:val="none" w:sz="0" w:space="0" w:color="auto"/>
      </w:divBdr>
    </w:div>
    <w:div w:id="747115428">
      <w:bodyDiv w:val="1"/>
      <w:marLeft w:val="0"/>
      <w:marRight w:val="0"/>
      <w:marTop w:val="0"/>
      <w:marBottom w:val="0"/>
      <w:divBdr>
        <w:top w:val="none" w:sz="0" w:space="0" w:color="auto"/>
        <w:left w:val="none" w:sz="0" w:space="0" w:color="auto"/>
        <w:bottom w:val="none" w:sz="0" w:space="0" w:color="auto"/>
        <w:right w:val="none" w:sz="0" w:space="0" w:color="auto"/>
      </w:divBdr>
    </w:div>
    <w:div w:id="799036192">
      <w:bodyDiv w:val="1"/>
      <w:marLeft w:val="0"/>
      <w:marRight w:val="0"/>
      <w:marTop w:val="0"/>
      <w:marBottom w:val="0"/>
      <w:divBdr>
        <w:top w:val="none" w:sz="0" w:space="0" w:color="auto"/>
        <w:left w:val="none" w:sz="0" w:space="0" w:color="auto"/>
        <w:bottom w:val="none" w:sz="0" w:space="0" w:color="auto"/>
        <w:right w:val="none" w:sz="0" w:space="0" w:color="auto"/>
      </w:divBdr>
    </w:div>
    <w:div w:id="831674903">
      <w:bodyDiv w:val="1"/>
      <w:marLeft w:val="0"/>
      <w:marRight w:val="0"/>
      <w:marTop w:val="0"/>
      <w:marBottom w:val="0"/>
      <w:divBdr>
        <w:top w:val="none" w:sz="0" w:space="0" w:color="auto"/>
        <w:left w:val="none" w:sz="0" w:space="0" w:color="auto"/>
        <w:bottom w:val="none" w:sz="0" w:space="0" w:color="auto"/>
        <w:right w:val="none" w:sz="0" w:space="0" w:color="auto"/>
      </w:divBdr>
    </w:div>
    <w:div w:id="846362582">
      <w:bodyDiv w:val="1"/>
      <w:marLeft w:val="0"/>
      <w:marRight w:val="0"/>
      <w:marTop w:val="0"/>
      <w:marBottom w:val="0"/>
      <w:divBdr>
        <w:top w:val="none" w:sz="0" w:space="0" w:color="auto"/>
        <w:left w:val="none" w:sz="0" w:space="0" w:color="auto"/>
        <w:bottom w:val="none" w:sz="0" w:space="0" w:color="auto"/>
        <w:right w:val="none" w:sz="0" w:space="0" w:color="auto"/>
      </w:divBdr>
    </w:div>
    <w:div w:id="848179523">
      <w:bodyDiv w:val="1"/>
      <w:marLeft w:val="0"/>
      <w:marRight w:val="0"/>
      <w:marTop w:val="0"/>
      <w:marBottom w:val="0"/>
      <w:divBdr>
        <w:top w:val="none" w:sz="0" w:space="0" w:color="auto"/>
        <w:left w:val="none" w:sz="0" w:space="0" w:color="auto"/>
        <w:bottom w:val="none" w:sz="0" w:space="0" w:color="auto"/>
        <w:right w:val="none" w:sz="0" w:space="0" w:color="auto"/>
      </w:divBdr>
    </w:div>
    <w:div w:id="1052776077">
      <w:bodyDiv w:val="1"/>
      <w:marLeft w:val="0"/>
      <w:marRight w:val="0"/>
      <w:marTop w:val="0"/>
      <w:marBottom w:val="0"/>
      <w:divBdr>
        <w:top w:val="none" w:sz="0" w:space="0" w:color="auto"/>
        <w:left w:val="none" w:sz="0" w:space="0" w:color="auto"/>
        <w:bottom w:val="none" w:sz="0" w:space="0" w:color="auto"/>
        <w:right w:val="none" w:sz="0" w:space="0" w:color="auto"/>
      </w:divBdr>
    </w:div>
    <w:div w:id="1093932694">
      <w:bodyDiv w:val="1"/>
      <w:marLeft w:val="0"/>
      <w:marRight w:val="0"/>
      <w:marTop w:val="0"/>
      <w:marBottom w:val="0"/>
      <w:divBdr>
        <w:top w:val="none" w:sz="0" w:space="0" w:color="auto"/>
        <w:left w:val="none" w:sz="0" w:space="0" w:color="auto"/>
        <w:bottom w:val="none" w:sz="0" w:space="0" w:color="auto"/>
        <w:right w:val="none" w:sz="0" w:space="0" w:color="auto"/>
      </w:divBdr>
    </w:div>
    <w:div w:id="1252199553">
      <w:bodyDiv w:val="1"/>
      <w:marLeft w:val="0"/>
      <w:marRight w:val="0"/>
      <w:marTop w:val="0"/>
      <w:marBottom w:val="0"/>
      <w:divBdr>
        <w:top w:val="none" w:sz="0" w:space="0" w:color="auto"/>
        <w:left w:val="none" w:sz="0" w:space="0" w:color="auto"/>
        <w:bottom w:val="none" w:sz="0" w:space="0" w:color="auto"/>
        <w:right w:val="none" w:sz="0" w:space="0" w:color="auto"/>
      </w:divBdr>
    </w:div>
    <w:div w:id="1312712395">
      <w:bodyDiv w:val="1"/>
      <w:marLeft w:val="0"/>
      <w:marRight w:val="0"/>
      <w:marTop w:val="0"/>
      <w:marBottom w:val="0"/>
      <w:divBdr>
        <w:top w:val="none" w:sz="0" w:space="0" w:color="auto"/>
        <w:left w:val="none" w:sz="0" w:space="0" w:color="auto"/>
        <w:bottom w:val="none" w:sz="0" w:space="0" w:color="auto"/>
        <w:right w:val="none" w:sz="0" w:space="0" w:color="auto"/>
      </w:divBdr>
    </w:div>
    <w:div w:id="1399548324">
      <w:bodyDiv w:val="1"/>
      <w:marLeft w:val="0"/>
      <w:marRight w:val="0"/>
      <w:marTop w:val="0"/>
      <w:marBottom w:val="0"/>
      <w:divBdr>
        <w:top w:val="none" w:sz="0" w:space="0" w:color="auto"/>
        <w:left w:val="none" w:sz="0" w:space="0" w:color="auto"/>
        <w:bottom w:val="none" w:sz="0" w:space="0" w:color="auto"/>
        <w:right w:val="none" w:sz="0" w:space="0" w:color="auto"/>
      </w:divBdr>
    </w:div>
    <w:div w:id="1537501050">
      <w:bodyDiv w:val="1"/>
      <w:marLeft w:val="0"/>
      <w:marRight w:val="0"/>
      <w:marTop w:val="0"/>
      <w:marBottom w:val="0"/>
      <w:divBdr>
        <w:top w:val="none" w:sz="0" w:space="0" w:color="auto"/>
        <w:left w:val="none" w:sz="0" w:space="0" w:color="auto"/>
        <w:bottom w:val="none" w:sz="0" w:space="0" w:color="auto"/>
        <w:right w:val="none" w:sz="0" w:space="0" w:color="auto"/>
      </w:divBdr>
    </w:div>
    <w:div w:id="1578859893">
      <w:bodyDiv w:val="1"/>
      <w:marLeft w:val="0"/>
      <w:marRight w:val="0"/>
      <w:marTop w:val="0"/>
      <w:marBottom w:val="0"/>
      <w:divBdr>
        <w:top w:val="none" w:sz="0" w:space="0" w:color="auto"/>
        <w:left w:val="none" w:sz="0" w:space="0" w:color="auto"/>
        <w:bottom w:val="none" w:sz="0" w:space="0" w:color="auto"/>
        <w:right w:val="none" w:sz="0" w:space="0" w:color="auto"/>
      </w:divBdr>
    </w:div>
    <w:div w:id="1596281665">
      <w:bodyDiv w:val="1"/>
      <w:marLeft w:val="0"/>
      <w:marRight w:val="0"/>
      <w:marTop w:val="0"/>
      <w:marBottom w:val="0"/>
      <w:divBdr>
        <w:top w:val="none" w:sz="0" w:space="0" w:color="auto"/>
        <w:left w:val="none" w:sz="0" w:space="0" w:color="auto"/>
        <w:bottom w:val="none" w:sz="0" w:space="0" w:color="auto"/>
        <w:right w:val="none" w:sz="0" w:space="0" w:color="auto"/>
      </w:divBdr>
    </w:div>
    <w:div w:id="1748644874">
      <w:bodyDiv w:val="1"/>
      <w:marLeft w:val="0"/>
      <w:marRight w:val="0"/>
      <w:marTop w:val="0"/>
      <w:marBottom w:val="0"/>
      <w:divBdr>
        <w:top w:val="none" w:sz="0" w:space="0" w:color="auto"/>
        <w:left w:val="none" w:sz="0" w:space="0" w:color="auto"/>
        <w:bottom w:val="none" w:sz="0" w:space="0" w:color="auto"/>
        <w:right w:val="none" w:sz="0" w:space="0" w:color="auto"/>
      </w:divBdr>
    </w:div>
    <w:div w:id="1978873640">
      <w:bodyDiv w:val="1"/>
      <w:marLeft w:val="0"/>
      <w:marRight w:val="0"/>
      <w:marTop w:val="0"/>
      <w:marBottom w:val="0"/>
      <w:divBdr>
        <w:top w:val="none" w:sz="0" w:space="0" w:color="auto"/>
        <w:left w:val="none" w:sz="0" w:space="0" w:color="auto"/>
        <w:bottom w:val="none" w:sz="0" w:space="0" w:color="auto"/>
        <w:right w:val="none" w:sz="0" w:space="0" w:color="auto"/>
      </w:divBdr>
    </w:div>
    <w:div w:id="2004774263">
      <w:bodyDiv w:val="1"/>
      <w:marLeft w:val="0"/>
      <w:marRight w:val="0"/>
      <w:marTop w:val="0"/>
      <w:marBottom w:val="0"/>
      <w:divBdr>
        <w:top w:val="none" w:sz="0" w:space="0" w:color="auto"/>
        <w:left w:val="none" w:sz="0" w:space="0" w:color="auto"/>
        <w:bottom w:val="none" w:sz="0" w:space="0" w:color="auto"/>
        <w:right w:val="none" w:sz="0" w:space="0" w:color="auto"/>
      </w:divBdr>
    </w:div>
    <w:div w:id="2012290716">
      <w:bodyDiv w:val="1"/>
      <w:marLeft w:val="0"/>
      <w:marRight w:val="0"/>
      <w:marTop w:val="0"/>
      <w:marBottom w:val="0"/>
      <w:divBdr>
        <w:top w:val="none" w:sz="0" w:space="0" w:color="auto"/>
        <w:left w:val="none" w:sz="0" w:space="0" w:color="auto"/>
        <w:bottom w:val="none" w:sz="0" w:space="0" w:color="auto"/>
        <w:right w:val="none" w:sz="0" w:space="0" w:color="auto"/>
      </w:divBdr>
    </w:div>
    <w:div w:id="2079477965">
      <w:bodyDiv w:val="1"/>
      <w:marLeft w:val="0"/>
      <w:marRight w:val="0"/>
      <w:marTop w:val="0"/>
      <w:marBottom w:val="0"/>
      <w:divBdr>
        <w:top w:val="none" w:sz="0" w:space="0" w:color="auto"/>
        <w:left w:val="none" w:sz="0" w:space="0" w:color="auto"/>
        <w:bottom w:val="none" w:sz="0" w:space="0" w:color="auto"/>
        <w:right w:val="none" w:sz="0" w:space="0" w:color="auto"/>
      </w:divBdr>
    </w:div>
    <w:div w:id="2139913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png"/><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mailto:foi@westmidlands.police.uk"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mailto:wmpcc@westmidlands.police.u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wmpad.local\home\users1\JOHNSON_59672\My%20Documents\PCC%20letterhead%20updated%20Jun19.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Word" ma:contentTypeID="0x0101009B2D7332376CDA40911B9432AADE569900D289D6DFE8BC334EB37439CD77DC0581" ma:contentTypeVersion="21" ma:contentTypeDescription="Create a Word Document" ma:contentTypeScope="" ma:versionID="80a057db883dbc47feeba81fd0af8d18">
  <xsd:schema xmlns:xsd="http://www.w3.org/2001/XMLSchema" xmlns:xs="http://www.w3.org/2001/XMLSchema" xmlns:p="http://schemas.microsoft.com/office/2006/metadata/properties" xmlns:ns1="http://schemas.microsoft.com/sharepoint/v3" xmlns:ns2="5266e339-39c2-409b-b9ee-bf1c659db9b0" xmlns:ns3="e6f3bde6-89ce-4bed-aa3f-ff900bc021f6" targetNamespace="http://schemas.microsoft.com/office/2006/metadata/properties" ma:root="true" ma:fieldsID="e219259371e0b4f375ec56329c312a0c" ns1:_="" ns2:_="" ns3:_="">
    <xsd:import namespace="http://schemas.microsoft.com/sharepoint/v3"/>
    <xsd:import namespace="5266e339-39c2-409b-b9ee-bf1c659db9b0"/>
    <xsd:import namespace="e6f3bde6-89ce-4bed-aa3f-ff900bc021f6"/>
    <xsd:element name="properties">
      <xsd:complexType>
        <xsd:sequence>
          <xsd:element name="documentManagement">
            <xsd:complexType>
              <xsd:all>
                <xsd:element ref="ns2:wmpRelevantDate" minOccurs="0"/>
                <xsd:element ref="ns2:wmpDocumentOwner" minOccurs="0"/>
                <xsd:element ref="ns2:wmpDocumentType" minOccurs="0"/>
                <xsd:element ref="ns2:wmpAppealstoThePCC" minOccurs="0"/>
                <xsd:element ref="ns2:wmpBusinessPlanning" minOccurs="0"/>
                <xsd:element ref="ns2:wmpCaseWork" minOccurs="0"/>
                <xsd:element ref="ns2:wmpCommunications" minOccurs="0"/>
                <xsd:element ref="ns2:wmpFinance" minOccurs="0"/>
                <xsd:element ref="ns2:wmpForceDepartment" minOccurs="0"/>
                <xsd:element ref="ns2:wmpForceLPU" minOccurs="0"/>
                <xsd:element ref="ns2:wmpGeneralTags" minOccurs="0"/>
                <xsd:element ref="ns2:wmpHumanResources" minOccurs="0"/>
                <xsd:element ref="ns2:wmpKeywords" minOccurs="0"/>
                <xsd:element ref="ns2:wmpLocalPartners" minOccurs="0"/>
                <xsd:element ref="ns2:wmpNationalBodies" minOccurs="0"/>
                <xsd:element ref="ns2:wmpOfficeManagement" minOccurs="0"/>
                <xsd:element ref="ns2:wmpPCCDecision" minOccurs="0"/>
                <xsd:element ref="ns2:wmpPublicMeetings" minOccurs="0"/>
                <xsd:element ref="ns2:wmpTransition" minOccurs="0"/>
                <xsd:element ref="ns2:wmpCaseStatus"/>
                <xsd:element ref="ns2:wmpCaseRef" minOccurs="0"/>
                <xsd:element ref="ns1:AssignedTo" minOccurs="0"/>
                <xsd:element ref="ns3:Themes" minOccurs="0"/>
                <xsd:element ref="ns3:Date_x0020_clos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AssignedTo" ma:index="31" nillable="true" ma:displayName="Assigned To" ma:list="UserInfo" ma:SharePointGroup="5" ma:internalName="AssignedTo"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266e339-39c2-409b-b9ee-bf1c659db9b0" elementFormDefault="qualified">
    <xsd:import namespace="http://schemas.microsoft.com/office/2006/documentManagement/types"/>
    <xsd:import namespace="http://schemas.microsoft.com/office/infopath/2007/PartnerControls"/>
    <xsd:element name="wmpRelevantDate" ma:index="8" nillable="true" ma:displayName="Relevant Date" ma:description="" ma:format="DateOnly" ma:internalName="wmpRelevantDate">
      <xsd:simpleType>
        <xsd:restriction base="dms:DateTime"/>
      </xsd:simpleType>
    </xsd:element>
    <xsd:element name="wmpDocumentOwner" ma:index="9" nillable="true" ma:displayName="Document Owner" ma:list="UserInfo" ma:internalName="wmpDocumentOwner" ma:readOnly="false"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wmpDocumentType" ma:index="10" nillable="true" ma:displayName="Document Type" ma:default="" ma:internalName="wmpDocumentType" ma:readOnly="false">
      <xsd:simpleType>
        <xsd:restriction base="dms:Choice">
          <xsd:enumeration value="Agenda"/>
          <xsd:enumeration value="Briefing"/>
          <xsd:enumeration value="Commissioning brief"/>
          <xsd:enumeration value="Correspondence"/>
          <xsd:enumeration value="Database"/>
          <xsd:enumeration value="Form"/>
          <xsd:enumeration value="Image"/>
          <xsd:enumeration value="Manual"/>
          <xsd:enumeration value="Minutes"/>
          <xsd:enumeration value="Notes"/>
          <xsd:enumeration value="Policy/Procedure"/>
          <xsd:enumeration value="Presentation"/>
          <xsd:enumeration value="Project initiation"/>
          <xsd:enumeration value="Publication"/>
          <xsd:enumeration value="Report"/>
          <xsd:enumeration value="Spreadsheet"/>
          <xsd:enumeration value="Telephone Note"/>
          <xsd:enumeration value="Other"/>
        </xsd:restriction>
      </xsd:simpleType>
    </xsd:element>
    <xsd:element name="wmpAppealstoThePCC" ma:index="11" nillable="true" ma:displayName="Appeals to The PCC" ma:default="" ma:internalName="wmpAppealstoThePCC" ma:readOnly="false">
      <xsd:simpleType>
        <xsd:restriction base="dms:Choice">
          <xsd:enumeration value="Business interest"/>
          <xsd:enumeration value="Dismissal"/>
          <xsd:enumeration value="Misconduct hearings"/>
          <xsd:enumeration value="Police appeal tribunals"/>
          <xsd:enumeration value="Other"/>
        </xsd:restriction>
      </xsd:simpleType>
    </xsd:element>
    <xsd:element name="wmpBusinessPlanning" ma:index="12" nillable="true" ma:displayName="Business Planning" ma:default="" ma:internalName="wmpBusinessPlanning" ma:readOnly="false">
      <xsd:simpleType>
        <xsd:restriction base="dms:Choice">
          <xsd:enumeration value="Annual reports"/>
          <xsd:enumeration value="Business continuity"/>
          <xsd:enumeration value="Delivery plan"/>
          <xsd:enumeration value="Police and crime plan"/>
          <xsd:enumeration value="Risk Management"/>
          <xsd:enumeration value="Strategy"/>
          <xsd:enumeration value="Other"/>
        </xsd:restriction>
      </xsd:simpleType>
    </xsd:element>
    <xsd:element name="wmpCaseWork" ma:index="13" nillable="true" ma:displayName="Case Work" ma:format="Dropdown" ma:internalName="wmpCaseWork">
      <xsd:simpleType>
        <xsd:restriction base="dms:Choice">
          <xsd:enumeration value="Active Citizens"/>
          <xsd:enumeration value="Chief Constable Complaint"/>
          <xsd:enumeration value="Complaint against OPCC"/>
          <xsd:enumeration value="WMP matter"/>
          <xsd:enumeration value="Invitation"/>
          <xsd:enumeration value="Petition"/>
          <xsd:enumeration value="Subject Access Request"/>
          <xsd:enumeration value="Freedom of information"/>
          <xsd:enumeration value="Other"/>
        </xsd:restriction>
      </xsd:simpleType>
    </xsd:element>
    <xsd:element name="wmpCommunications" ma:index="14" nillable="true" ma:displayName="Communications" ma:default="" ma:internalName="wmpCommunications" ma:readOnly="false">
      <xsd:simpleType>
        <xsd:restriction base="dms:Choice">
          <xsd:enumeration value="Branding"/>
          <xsd:enumeration value="Internet /Intranet"/>
          <xsd:enumeration value="Media"/>
          <xsd:enumeration value="Photography"/>
          <xsd:enumeration value="Public Relations"/>
          <xsd:enumeration value="Other"/>
        </xsd:restriction>
      </xsd:simpleType>
    </xsd:element>
    <xsd:element name="wmpFinance" ma:index="15" nillable="true" ma:displayName="Finance" ma:default="" ma:internalName="wmpFinance" ma:readOnly="false">
      <xsd:simpleType>
        <xsd:restriction base="dms:Choice">
          <xsd:enumeration value="Budget"/>
          <xsd:enumeration value="Commissioning"/>
          <xsd:enumeration value="Community Initiative Fund"/>
          <xsd:enumeration value="Contracts and Procurement"/>
          <xsd:enumeration value="Expenses"/>
          <xsd:enumeration value="Grants and funding"/>
          <xsd:enumeration value="Pensions"/>
          <xsd:enumeration value="Precept"/>
          <xsd:enumeration value="Treasury Management"/>
          <xsd:enumeration value="Other"/>
        </xsd:restriction>
      </xsd:simpleType>
    </xsd:element>
    <xsd:element name="wmpForceDepartment" ma:index="16" nillable="true" ma:displayName="Force Department" ma:default="" ma:internalName="wmpForceDepartment" ma:readOnly="false">
      <xsd:simpleType>
        <xsd:restriction base="dms:Choice">
          <xsd:enumeration value="CMPG"/>
          <xsd:enumeration value="Command Team"/>
          <xsd:enumeration value="Community Justice and Custody"/>
          <xsd:enumeration value="Corporate Communications"/>
          <xsd:enumeration value="Corporate services"/>
          <xsd:enumeration value="EDHR"/>
          <xsd:enumeration value="Finance"/>
          <xsd:enumeration value="Fleet services"/>
          <xsd:enumeration value="Force CATO"/>
          <xsd:enumeration value="Force CID"/>
          <xsd:enumeration value="Force Wide"/>
          <xsd:enumeration value="Human resources"/>
          <xsd:enumeration value="Information services"/>
          <xsd:enumeration value="Intelligence"/>
          <xsd:enumeration value="Learning and development"/>
          <xsd:enumeration value="Legal services"/>
          <xsd:enumeration value="Local policing"/>
          <xsd:enumeration value="Operations"/>
          <xsd:enumeration value="Organisation and service development"/>
          <xsd:enumeration value="Professional standards"/>
          <xsd:enumeration value="Property services"/>
          <xsd:enumeration value="Public protection"/>
          <xsd:enumeration value="WM CTU"/>
          <xsd:enumeration value="Other"/>
        </xsd:restriction>
      </xsd:simpleType>
    </xsd:element>
    <xsd:element name="wmpForceLPU" ma:index="17" nillable="true" ma:displayName="Force LPU" ma:default="" ma:internalName="wmpForceLPU" ma:readOnly="false">
      <xsd:simpleType>
        <xsd:restriction base="dms:Choice">
          <xsd:enumeration value="Birmingham"/>
          <xsd:enumeration value="Birmingham East"/>
          <xsd:enumeration value="Birmingham North"/>
          <xsd:enumeration value="Birmingham South"/>
          <xsd:enumeration value="Birmingham West and Central"/>
          <xsd:enumeration value="Coventry"/>
          <xsd:enumeration value="Dudley"/>
          <xsd:enumeration value="Sandwell"/>
          <xsd:enumeration value="Solihull"/>
          <xsd:enumeration value="Walsall"/>
          <xsd:enumeration value="Wolverhampton"/>
          <xsd:enumeration value="Other"/>
        </xsd:restriction>
      </xsd:simpleType>
    </xsd:element>
    <xsd:element name="wmpGeneralTags" ma:index="18" nillable="true" ma:displayName="General Tags" ma:default="" ma:internalName="wmpGeneralTags" ma:readOnly="false">
      <xsd:simpleType>
        <xsd:restriction base="dms:Choice">
          <xsd:enumeration value="Audit"/>
          <xsd:enumeration value="Boards/Working Groups"/>
          <xsd:enumeration value="Business Improvement"/>
          <xsd:enumeration value="Collaboration"/>
          <xsd:enumeration value="Community Engagement"/>
          <xsd:enumeration value="Consultation"/>
          <xsd:enumeration value="Custody Visiting"/>
          <xsd:enumeration value="EDHR"/>
          <xsd:enumeration value="Legal"/>
          <xsd:enumeration value="Performance"/>
          <xsd:enumeration value="Projects"/>
          <xsd:enumeration value="Regional"/>
          <xsd:enumeration value="Other"/>
        </xsd:restriction>
      </xsd:simpleType>
    </xsd:element>
    <xsd:element name="wmpHumanResources" ma:index="19" nillable="true" ma:displayName="Human Resources" ma:format="Dropdown" ma:internalName="wmpHumanResources" ma:readOnly="false">
      <xsd:simpleType>
        <xsd:restriction base="dms:Choice">
          <xsd:enumeration value="Attendance"/>
          <xsd:enumeration value="Contracts"/>
          <xsd:enumeration value="Establishment"/>
          <xsd:enumeration value="PDR"/>
          <xsd:enumeration value="Personal Files"/>
          <xsd:enumeration value="Recruitment"/>
          <xsd:enumeration value="Training and development"/>
          <xsd:enumeration value="Other"/>
        </xsd:restriction>
      </xsd:simpleType>
    </xsd:element>
    <xsd:element name="wmpKeywords" ma:index="20" nillable="true" ma:displayName="Keywords" ma:internalName="wmpKeywords" ma:readOnly="false">
      <xsd:simpleType>
        <xsd:restriction base="dms:Text"/>
      </xsd:simpleType>
    </xsd:element>
    <xsd:element name="wmpLocalPartners" ma:index="21" nillable="true" ma:displayName="Local Partners" ma:default="" ma:internalName="wmpLocalPartners" ma:readOnly="false">
      <xsd:simpleType>
        <xsd:restriction base="dms:Choice">
          <xsd:enumeration value="Birmingham City Council"/>
          <xsd:enumeration value="Business Organisation"/>
          <xsd:enumeration value="Community safety partnership"/>
          <xsd:enumeration value="Coventry City Council"/>
          <xsd:enumeration value="Dudley MBC"/>
          <xsd:enumeration value="Heads of Community Safety"/>
          <xsd:enumeration value="Local Criminal Justice Board"/>
          <xsd:enumeration value="Sandwell MBC"/>
          <xsd:enumeration value="Solihull MBC"/>
          <xsd:enumeration value="Staffordshire and West Mids JPAC"/>
          <xsd:enumeration value="Voluntary and Community Organisations"/>
          <xsd:enumeration value="Walsall MBC"/>
          <xsd:enumeration value="West Midlands Joint Committee"/>
          <xsd:enumeration value="Wolverhampton City Council"/>
          <xsd:enumeration value="Other"/>
        </xsd:restriction>
      </xsd:simpleType>
    </xsd:element>
    <xsd:element name="wmpNationalBodies" ma:index="22" nillable="true" ma:displayName="National Bodies" ma:default="" ma:internalName="wmpNationalBodies" ma:readOnly="false">
      <xsd:simpleType>
        <xsd:restriction base="dms:Choice">
          <xsd:enumeration value="British Transport Police"/>
          <xsd:enumeration value="Cabinet Office"/>
          <xsd:enumeration value="College of Policing"/>
          <xsd:enumeration value="Courts Service"/>
          <xsd:enumeration value="Crown Prosecution Service"/>
          <xsd:enumeration value="Dept. for Communities and Local Govt"/>
          <xsd:enumeration value="Dept. of Health/NHS"/>
          <xsd:enumeration value="Equality and Human Rights Commission"/>
          <xsd:enumeration value="Highways Agency"/>
          <xsd:enumeration value="HMIC"/>
          <xsd:enumeration value="HM Treasury"/>
          <xsd:enumeration value="Home Office"/>
          <xsd:enumeration value="IPCC"/>
          <xsd:enumeration value="LGA"/>
          <xsd:enumeration value="Ministry of Justice"/>
          <xsd:enumeration value="National Police Air Service"/>
          <xsd:enumeration value="National Crime Agency"/>
          <xsd:enumeration value="NewCo"/>
          <xsd:enumeration value="PCCs National Body"/>
          <xsd:enumeration value="Probation Service"/>
          <xsd:enumeration value="Other"/>
        </xsd:restriction>
      </xsd:simpleType>
    </xsd:element>
    <xsd:element name="wmpOfficeManagement" ma:index="23" nillable="true" ma:displayName="Office Management" ma:default="" ma:internalName="wmpOfficeManagement" ma:readOnly="false">
      <xsd:simpleType>
        <xsd:restriction base="dms:Choice">
          <xsd:enumeration value="Accommodation"/>
          <xsd:enumeration value="Archive"/>
          <xsd:enumeration value="CEO Office"/>
          <xsd:enumeration value="Conferences"/>
          <xsd:enumeration value="Events"/>
          <xsd:enumeration value="Governance of the Office"/>
          <xsd:enumeration value="Health and Safety"/>
          <xsd:enumeration value="IT"/>
          <xsd:enumeration value="Ordering"/>
          <xsd:enumeration value="PCC Office"/>
          <xsd:enumeration value="Projects"/>
          <xsd:enumeration value="Records Management"/>
          <xsd:enumeration value="Other"/>
        </xsd:restriction>
      </xsd:simpleType>
    </xsd:element>
    <xsd:element name="wmpPCCDecision" ma:index="24" nillable="true" ma:displayName="PCC Decision" ma:default="" ma:internalName="wmpPCCDecision" ma:readOnly="false">
      <xsd:simpleType>
        <xsd:restriction base="dms:Choice">
          <xsd:enumeration value="Delegated"/>
          <xsd:enumeration value="PCC"/>
        </xsd:restriction>
      </xsd:simpleType>
    </xsd:element>
    <xsd:element name="wmpPublicMeetings" ma:index="25" nillable="true" ma:displayName="Public Meetings" ma:format="Dropdown" ma:internalName="wmpPublicMeetings" ma:readOnly="false">
      <xsd:simpleType>
        <xsd:restriction base="dms:Choice">
          <xsd:enumeration value="Consultation"/>
          <xsd:enumeration value="PCC Decision/s"/>
          <xsd:enumeration value="Police and Crime Panel"/>
          <xsd:enumeration value="SPCB"/>
          <xsd:enumeration value="Other"/>
        </xsd:restriction>
      </xsd:simpleType>
    </xsd:element>
    <xsd:element name="wmpTransition" ma:index="26" nillable="true" ma:displayName="Transition" ma:default="" ma:internalName="wmpTransition" ma:readOnly="false">
      <xsd:simpleType>
        <xsd:restriction base="dms:Choice">
          <xsd:enumeration value="HO Transition Sponsorship Board"/>
          <xsd:enumeration value="Policing Protocol"/>
          <xsd:enumeration value="Strategic Policing Requirement"/>
          <xsd:enumeration value="Victims"/>
          <xsd:enumeration value="WM Transition Governance Board"/>
          <xsd:enumeration value="Other"/>
        </xsd:restriction>
      </xsd:simpleType>
    </xsd:element>
    <xsd:element name="wmpCaseStatus" ma:index="27" ma:displayName="Case Status" ma:default="Open" ma:format="Dropdown" ma:internalName="wmpCaseStatus">
      <xsd:simpleType>
        <xsd:restriction base="dms:Choice">
          <xsd:enumeration value="Open"/>
          <xsd:enumeration value="In Progress"/>
          <xsd:enumeration value="Monitoring"/>
          <xsd:enumeration value="Closed"/>
        </xsd:restriction>
      </xsd:simpleType>
    </xsd:element>
    <xsd:element name="wmpCaseRef" ma:index="28" nillable="true" ma:displayName="CaseRef" ma:internalName="wmpCaseRef">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f3bde6-89ce-4bed-aa3f-ff900bc021f6" elementFormDefault="qualified">
    <xsd:import namespace="http://schemas.microsoft.com/office/2006/documentManagement/types"/>
    <xsd:import namespace="http://schemas.microsoft.com/office/infopath/2007/PartnerControls"/>
    <xsd:element name="Themes" ma:index="32" nillable="true" ma:displayName="Themes" ma:internalName="Themes">
      <xsd:complexType>
        <xsd:complexContent>
          <xsd:extension base="dms:MultiChoice">
            <xsd:sequence>
              <xsd:element name="Value" maxOccurs="unbounded" minOccurs="0" nillable="true">
                <xsd:simpleType>
                  <xsd:restriction base="dms:Choice">
                    <xsd:enumeration value="Contact (101 or website)"/>
                    <xsd:enumeration value="Response"/>
                    <xsd:enumeration value="Investigations"/>
                    <xsd:enumeration value="Local Policing"/>
                    <xsd:enumeration value="PSD"/>
                    <xsd:enumeration value="Public protection"/>
                    <xsd:enumeration value="Fraud or cyber-crime"/>
                    <xsd:enumeration value="Traffic or road policing"/>
                    <xsd:enumeration value="Police resources or Finance"/>
                    <xsd:enumeration value="Violent crime"/>
                    <xsd:enumeration value="Drugs,"/>
                    <xsd:enumeration value="Encampments"/>
                    <xsd:enumeration value="Hate crime"/>
                    <xsd:enumeration value="Partnerships or national policy"/>
                  </xsd:restriction>
                </xsd:simpleType>
              </xsd:element>
            </xsd:sequence>
          </xsd:extension>
        </xsd:complexContent>
      </xsd:complexType>
    </xsd:element>
    <xsd:element name="Date_x0020_closed" ma:index="34" nillable="true" ma:displayName="Date closed" ma:format="DateOnly" ma:internalName="Date_x0020_closed">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wmpAppealstoThePCC xmlns="5266e339-39c2-409b-b9ee-bf1c659db9b0" xsi:nil="true"/>
    <wmpFinance xmlns="5266e339-39c2-409b-b9ee-bf1c659db9b0" xsi:nil="true"/>
    <wmpKeywords xmlns="5266e339-39c2-409b-b9ee-bf1c659db9b0" xsi:nil="true"/>
    <wmpOfficeManagement xmlns="5266e339-39c2-409b-b9ee-bf1c659db9b0" xsi:nil="true"/>
    <AssignedTo xmlns="http://schemas.microsoft.com/sharepoint/v3">
      <UserInfo>
        <DisplayName/>
        <AccountId xsi:nil="true"/>
        <AccountType/>
      </UserInfo>
    </AssignedTo>
    <wmpLocalPartners xmlns="5266e339-39c2-409b-b9ee-bf1c659db9b0" xsi:nil="true"/>
    <wmpNationalBodies xmlns="5266e339-39c2-409b-b9ee-bf1c659db9b0" xsi:nil="true"/>
    <wmpBusinessPlanning xmlns="5266e339-39c2-409b-b9ee-bf1c659db9b0" xsi:nil="true"/>
    <wmpForceLPU xmlns="5266e339-39c2-409b-b9ee-bf1c659db9b0" xsi:nil="true"/>
    <wmpCaseRef xmlns="5266e339-39c2-409b-b9ee-bf1c659db9b0">2020-00120</wmpCaseRef>
    <wmpPCCDecision xmlns="5266e339-39c2-409b-b9ee-bf1c659db9b0" xsi:nil="true"/>
    <wmpGeneralTags xmlns="5266e339-39c2-409b-b9ee-bf1c659db9b0" xsi:nil="true"/>
    <Themes xmlns="e6f3bde6-89ce-4bed-aa3f-ff900bc021f6"/>
    <wmpRelevantDate xmlns="5266e339-39c2-409b-b9ee-bf1c659db9b0" xsi:nil="true"/>
    <wmpDocumentOwner xmlns="5266e339-39c2-409b-b9ee-bf1c659db9b0">
      <UserInfo>
        <DisplayName/>
        <AccountId xsi:nil="true"/>
        <AccountType/>
      </UserInfo>
    </wmpDocumentOwner>
    <wmpCaseWork xmlns="5266e339-39c2-409b-b9ee-bf1c659db9b0" xsi:nil="true"/>
    <wmpHumanResources xmlns="5266e339-39c2-409b-b9ee-bf1c659db9b0" xsi:nil="true"/>
    <wmpDocumentType xmlns="5266e339-39c2-409b-b9ee-bf1c659db9b0" xsi:nil="true"/>
    <wmpCommunications xmlns="5266e339-39c2-409b-b9ee-bf1c659db9b0" xsi:nil="true"/>
    <Date_x0020_closed xmlns="e6f3bde6-89ce-4bed-aa3f-ff900bc021f6" xsi:nil="true"/>
    <wmpPublicMeetings xmlns="5266e339-39c2-409b-b9ee-bf1c659db9b0" xsi:nil="true"/>
    <wmpForceDepartment xmlns="5266e339-39c2-409b-b9ee-bf1c659db9b0" xsi:nil="true"/>
    <wmpCaseStatus xmlns="5266e339-39c2-409b-b9ee-bf1c659db9b0">In Progress</wmpCaseStatus>
    <wmpTransition xmlns="5266e339-39c2-409b-b9ee-bf1c659db9b0"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D8F07E-F4C5-405F-9288-82793D9F51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266e339-39c2-409b-b9ee-bf1c659db9b0"/>
    <ds:schemaRef ds:uri="e6f3bde6-89ce-4bed-aa3f-ff900bc021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3111C3F-225D-46E4-813B-4B9BD098C451}">
  <ds:schemaRefs>
    <ds:schemaRef ds:uri="http://schemas.microsoft.com/sharepoint/v3/contenttype/forms"/>
  </ds:schemaRefs>
</ds:datastoreItem>
</file>

<file path=customXml/itemProps3.xml><?xml version="1.0" encoding="utf-8"?>
<ds:datastoreItem xmlns:ds="http://schemas.openxmlformats.org/officeDocument/2006/customXml" ds:itemID="{AD2813CD-CB9E-4F2F-BB7E-8153993419D7}">
  <ds:schemaRefs>
    <ds:schemaRef ds:uri="http://schemas.microsoft.com/office/2006/metadata/longProperties"/>
  </ds:schemaRefs>
</ds:datastoreItem>
</file>

<file path=customXml/itemProps4.xml><?xml version="1.0" encoding="utf-8"?>
<ds:datastoreItem xmlns:ds="http://schemas.openxmlformats.org/officeDocument/2006/customXml" ds:itemID="{E6A57904-C527-4626-842E-7401170EF12C}">
  <ds:schemaRefs>
    <ds:schemaRef ds:uri="http://schemas.microsoft.com/office/2006/metadata/properties"/>
    <ds:schemaRef ds:uri="http://purl.org/dc/dcmitype/"/>
    <ds:schemaRef ds:uri="http://purl.org/dc/elements/1.1/"/>
    <ds:schemaRef ds:uri="http://schemas.microsoft.com/office/2006/documentManagement/types"/>
    <ds:schemaRef ds:uri="http://www.w3.org/XML/1998/namespace"/>
    <ds:schemaRef ds:uri="http://schemas.openxmlformats.org/package/2006/metadata/core-properties"/>
    <ds:schemaRef ds:uri="http://schemas.microsoft.com/office/infopath/2007/PartnerControls"/>
    <ds:schemaRef ds:uri="http://purl.org/dc/terms/"/>
    <ds:schemaRef ds:uri="e6f3bde6-89ce-4bed-aa3f-ff900bc021f6"/>
    <ds:schemaRef ds:uri="5266e339-39c2-409b-b9ee-bf1c659db9b0"/>
    <ds:schemaRef ds:uri="http://schemas.microsoft.com/sharepoint/v3"/>
  </ds:schemaRefs>
</ds:datastoreItem>
</file>

<file path=customXml/itemProps5.xml><?xml version="1.0" encoding="utf-8"?>
<ds:datastoreItem xmlns:ds="http://schemas.openxmlformats.org/officeDocument/2006/customXml" ds:itemID="{37804F8A-847B-4AEA-A9BE-1E5DF65372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PCC letterhead updated Jun19</Template>
  <TotalTime>1</TotalTime>
  <Pages>2</Pages>
  <Words>518</Words>
  <Characters>2959</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lpstr>
    </vt:vector>
  </TitlesOfParts>
  <Company>WMP</Company>
  <LinksUpToDate>false</LinksUpToDate>
  <CharactersWithSpaces>3471</CharactersWithSpaces>
  <SharedDoc>false</SharedDoc>
  <HLinks>
    <vt:vector size="18" baseType="variant">
      <vt:variant>
        <vt:i4>6094909</vt:i4>
      </vt:variant>
      <vt:variant>
        <vt:i4>3</vt:i4>
      </vt:variant>
      <vt:variant>
        <vt:i4>0</vt:i4>
      </vt:variant>
      <vt:variant>
        <vt:i4>5</vt:i4>
      </vt:variant>
      <vt:variant>
        <vt:lpwstr>mailto:foi@westmidlands.police.uk</vt:lpwstr>
      </vt:variant>
      <vt:variant>
        <vt:lpwstr/>
      </vt:variant>
      <vt:variant>
        <vt:i4>4980795</vt:i4>
      </vt:variant>
      <vt:variant>
        <vt:i4>0</vt:i4>
      </vt:variant>
      <vt:variant>
        <vt:i4>0</vt:i4>
      </vt:variant>
      <vt:variant>
        <vt:i4>5</vt:i4>
      </vt:variant>
      <vt:variant>
        <vt:lpwstr>mailto:request-934720-cbd8aa53@whatdotheyknow.com</vt:lpwstr>
      </vt:variant>
      <vt:variant>
        <vt:lpwstr/>
      </vt:variant>
      <vt:variant>
        <vt:i4>3539036</vt:i4>
      </vt:variant>
      <vt:variant>
        <vt:i4>0</vt:i4>
      </vt:variant>
      <vt:variant>
        <vt:i4>0</vt:i4>
      </vt:variant>
      <vt:variant>
        <vt:i4>5</vt:i4>
      </vt:variant>
      <vt:variant>
        <vt:lpwstr>mailto:wmpcc@westmidlands.police.uk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Benjamin Johnson</dc:creator>
  <cp:keywords/>
  <cp:lastModifiedBy>Gemma Bridgwater</cp:lastModifiedBy>
  <cp:revision>2</cp:revision>
  <cp:lastPrinted>2023-01-18T11:13:00Z</cp:lastPrinted>
  <dcterms:created xsi:type="dcterms:W3CDTF">2023-01-18T11:16:00Z</dcterms:created>
  <dcterms:modified xsi:type="dcterms:W3CDTF">2023-01-18T11:16:00Z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0x0101009B2D7332376CDA40911B9432AADE569900D289D6DFE8BC334EB37439CD77DC0581</vt:lpwstr>
  </property>
  <property fmtid="{D5CDD505-2E9C-101B-9397-08002B2CF9AE}" pid="3" name="_docset_NoMedatataSyncRequired">
    <vt:lpwstr>False</vt:lpwstr>
  </property>
</Properties>
</file>